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-459" w:type="dxa"/>
        <w:tblLook w:val="01E0" w:firstRow="1" w:lastRow="1" w:firstColumn="1" w:lastColumn="1" w:noHBand="0" w:noVBand="0"/>
      </w:tblPr>
      <w:tblGrid>
        <w:gridCol w:w="3966"/>
        <w:gridCol w:w="1561"/>
        <w:gridCol w:w="737"/>
        <w:gridCol w:w="399"/>
        <w:gridCol w:w="423"/>
        <w:gridCol w:w="285"/>
        <w:gridCol w:w="1084"/>
        <w:gridCol w:w="192"/>
        <w:gridCol w:w="992"/>
        <w:gridCol w:w="1008"/>
      </w:tblGrid>
      <w:tr w:rsidR="005C52BC" w:rsidRPr="00DA0BF8" w:rsidTr="009F1C61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DA8"/>
            <w:vAlign w:val="center"/>
            <w:hideMark/>
          </w:tcPr>
          <w:p w:rsidR="005C52BC" w:rsidRPr="005C52BC" w:rsidRDefault="005C52BC" w:rsidP="009F1C61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  <w:r w:rsidRPr="005C52BC"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  <w:t>Контактные данные</w:t>
            </w:r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Проект: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ind w:right="-93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906646923"/>
                <w:placeholder>
                  <w:docPart w:val="4F2E92774D3248DB94E70B448278F9DB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Компания: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ind w:right="-93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2111850037"/>
                <w:placeholder>
                  <w:docPart w:val="FFAA378F7D124E4498B66ABDC28FA28F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Адрес: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ind w:right="-93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151785938"/>
                <w:placeholder>
                  <w:docPart w:val="51D0E31CDF6342098C45182B420E81B4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Контактное лицо: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ind w:right="-93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469097614"/>
                <w:placeholder>
                  <w:docPart w:val="77969F8E19F34DA0B19A8F1D0D8D13F7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Телефон: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ind w:right="-93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102030827"/>
                <w:placeholder>
                  <w:docPart w:val="DF0F53F289ED46DC9D212A09A094E09F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Email: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ind w:right="-93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37086291"/>
                <w:placeholder>
                  <w:docPart w:val="22F7EF914BF14FEEA3B57613D888B36A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exac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Дата заполнения:</w:t>
            </w:r>
          </w:p>
        </w:tc>
        <w:sdt>
          <w:sdtPr>
            <w:rPr>
              <w:rFonts w:ascii="Arial" w:hAnsi="Arial" w:cs="Arial"/>
              <w:sz w:val="24"/>
              <w:szCs w:val="24"/>
              <w:highlight w:val="lightGray"/>
              <w:lang w:val="ru-RU"/>
            </w:rPr>
            <w:id w:val="725875862"/>
            <w:placeholder>
              <w:docPart w:val="436538C17868467DB268F01C27DAA905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6681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26A3A" w:rsidRPr="00626A3A" w:rsidRDefault="00626A3A" w:rsidP="00626A3A">
                <w:pPr>
                  <w:spacing w:after="0" w:line="240" w:lineRule="exact"/>
                  <w:ind w:right="-93"/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</w:pPr>
                <w:r w:rsidRPr="00626A3A">
                  <w:rPr>
                    <w:rStyle w:val="a9"/>
                    <w:rFonts w:ascii="Arial" w:hAnsi="Arial" w:cs="Arial"/>
                    <w:highlight w:val="lightGray"/>
                    <w:lang w:val="ru-RU"/>
                  </w:rPr>
                  <w:t>дата</w:t>
                </w:r>
              </w:p>
            </w:tc>
          </w:sdtContent>
        </w:sdt>
      </w:tr>
      <w:tr w:rsidR="004F449A" w:rsidRPr="00DA0BF8" w:rsidTr="009F1C61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F449A" w:rsidRPr="004F449A" w:rsidRDefault="004F449A" w:rsidP="009F1C61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</w:p>
        </w:tc>
      </w:tr>
      <w:tr w:rsidR="00DA0BF8" w:rsidRPr="00DA0BF8" w:rsidTr="009F1C61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DA8"/>
            <w:vAlign w:val="center"/>
            <w:hideMark/>
          </w:tcPr>
          <w:p w:rsidR="00DA0BF8" w:rsidRPr="005C52BC" w:rsidRDefault="00385F13" w:rsidP="009F1C61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  <w:t>Общие сведения</w:t>
            </w:r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5C52BC" w:rsidRDefault="00626A3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 xml:space="preserve">№ позиции / </w:t>
            </w:r>
            <w:r w:rsidRPr="00DA0BF8">
              <w:rPr>
                <w:rFonts w:ascii="Arial" w:hAnsi="Arial" w:cs="Arial"/>
                <w:sz w:val="24"/>
                <w:szCs w:val="24"/>
                <w:lang w:val="en-US"/>
              </w:rPr>
              <w:t>Tag</w:t>
            </w: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A0BF8">
              <w:rPr>
                <w:rFonts w:ascii="Arial" w:hAnsi="Arial" w:cs="Arial"/>
                <w:sz w:val="24"/>
                <w:szCs w:val="24"/>
                <w:lang w:val="en-US"/>
              </w:rPr>
              <w:t>no.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auto"/>
              <w:ind w:right="-91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62004976"/>
                <w:placeholder>
                  <w:docPart w:val="F52014A0E0FF49068E69B08296341F1D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626A3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DA0BF8" w:rsidRDefault="00626A3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Количество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приборов: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A3A" w:rsidRPr="00626A3A" w:rsidRDefault="00626A3A" w:rsidP="00626A3A">
            <w:pPr>
              <w:spacing w:after="0" w:line="240" w:lineRule="auto"/>
              <w:ind w:right="-91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51905467"/>
                <w:placeholder>
                  <w:docPart w:val="674E16E1DA9E447F9F4C0412F25D09AD"/>
                </w:placeholder>
                <w:text/>
              </w:sdtPr>
              <w:sdtEndPr/>
              <w:sdtContent>
                <w:r w:rsidR="005C6DB9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433BCA" w:rsidRPr="00DA0BF8" w:rsidTr="00433BCA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Измеряемый параметр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33BCA" w:rsidRPr="00DA0BF8" w:rsidRDefault="00C774E7" w:rsidP="00A8012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449134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объемный расход</w:t>
            </w: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33BCA" w:rsidRPr="00DA0BF8" w:rsidRDefault="00433BCA" w:rsidP="002E2FC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433BCA" w:rsidRPr="00DA0BF8" w:rsidTr="00433BCA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433BCA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Трубопровод: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33BCA" w:rsidRPr="00DA0BF8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28454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полностью заполненный</w:t>
            </w: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33BCA" w:rsidRPr="00DA0BF8" w:rsidRDefault="00C774E7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138209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частично заполненный</w:t>
            </w:r>
          </w:p>
        </w:tc>
      </w:tr>
      <w:tr w:rsidR="00433BCA" w:rsidRPr="00DA0BF8" w:rsidTr="00433BCA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Точность измерения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sym w:font="Symbol" w:char="F0B1"/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705219873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</w:p>
        </w:tc>
        <w:tc>
          <w:tcPr>
            <w:tcW w:w="327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% от изм. знач.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</w:tcBorders>
          </w:tcPr>
          <w:p w:rsidR="00433BCA" w:rsidRPr="00DA0BF8" w:rsidRDefault="00433BCA" w:rsidP="005C52B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nil"/>
            </w:tcBorders>
            <w:vAlign w:val="center"/>
          </w:tcPr>
          <w:p w:rsidR="00433BCA" w:rsidRDefault="00433BCA" w:rsidP="00DA0BF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433BCA" w:rsidRPr="00DA0BF8" w:rsidTr="005C52BC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5DA8"/>
            <w:vAlign w:val="center"/>
          </w:tcPr>
          <w:p w:rsidR="00433BCA" w:rsidRPr="005C52BC" w:rsidRDefault="00433BCA" w:rsidP="005C52BC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  <w:r w:rsidRPr="005C52BC"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  <w:t>Параметры процесса</w:t>
            </w:r>
          </w:p>
        </w:tc>
      </w:tr>
      <w:tr w:rsidR="00433BCA" w:rsidRPr="00DA0BF8" w:rsidTr="00433BCA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Агрегатное состояние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33BCA" w:rsidRPr="00DA0BF8" w:rsidRDefault="00C774E7" w:rsidP="005C52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86231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жидкость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33BCA" w:rsidRPr="00DA0BF8" w:rsidRDefault="00C774E7" w:rsidP="005C52B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22557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пульпа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C52BC">
              <w:rPr>
                <w:rFonts w:ascii="Arial" w:hAnsi="Arial" w:cs="Arial"/>
                <w:sz w:val="24"/>
                <w:szCs w:val="24"/>
                <w:lang w:val="ru-RU"/>
              </w:rPr>
              <w:t>Измеряемая среда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ind w:right="-91"/>
              <w:rPr>
                <w:rFonts w:ascii="Arial" w:hAnsi="Arial" w:cs="Arial"/>
                <w:sz w:val="24"/>
                <w:szCs w:val="24"/>
                <w:highlight w:val="lightGray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441926638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</w:t>
                </w:r>
              </w:sdtContent>
            </w:sdt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433BCA" w:rsidRDefault="00433BCA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Концентрация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782F13">
            <w:pPr>
              <w:spacing w:after="0" w:line="280" w:lineRule="exact"/>
              <w:ind w:right="-442"/>
              <w:rPr>
                <w:rFonts w:ascii="Arial" w:eastAsia="Times New Roman" w:hAnsi="Arial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962148858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%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Содержание газовых включений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33BCA" w:rsidRPr="00DA0BF8" w:rsidRDefault="00C774E7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620457950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33BCA" w:rsidRPr="00DA0BF8" w:rsidRDefault="00C774E7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83796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% объем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62404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% 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м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асс.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626A3A">
            <w:pPr>
              <w:spacing w:after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Содержание мех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proofErr w:type="gramEnd"/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римесей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647959263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33BCA" w:rsidRPr="00DA0BF8" w:rsidRDefault="00C774E7" w:rsidP="00782F1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01758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% объем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86180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% 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м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асс.</w:t>
            </w:r>
          </w:p>
        </w:tc>
      </w:tr>
      <w:tr w:rsidR="00E0543C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543C" w:rsidRPr="00DA0BF8" w:rsidRDefault="00E0543C" w:rsidP="0057080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Электропроводность: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0543C" w:rsidRPr="00264E09" w:rsidRDefault="00C774E7" w:rsidP="00570803">
            <w:pPr>
              <w:spacing w:after="0" w:line="240" w:lineRule="auto"/>
              <w:rPr>
                <w:rFonts w:ascii="Arial" w:eastAsia="MS Gothic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100566379"/>
                <w:text/>
              </w:sdtPr>
              <w:sdtEndPr/>
              <w:sdtContent>
                <w:r w:rsidR="00E0543C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E0543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0543C" w:rsidRPr="00A73443" w:rsidRDefault="00E0543C" w:rsidP="0057080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мкСм/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см</w:t>
            </w:r>
            <w:proofErr w:type="gramEnd"/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Плотность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52281545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sdt>
          <w:sdtPr>
            <w:rPr>
              <w:rFonts w:ascii="Arial" w:eastAsia="MS Gothic" w:hAnsi="Arial" w:cs="Arial"/>
              <w:sz w:val="24"/>
              <w:szCs w:val="24"/>
              <w:highlight w:val="lightGray"/>
              <w:lang w:val="ru-RU"/>
            </w:rPr>
            <w:alias w:val="ед. изм. плотности"/>
            <w:tag w:val="плотность"/>
            <w:id w:val="-1606421832"/>
            <w:showingPlcHdr/>
            <w:dropDownList>
              <w:listItem w:value="Выберите элемент."/>
              <w:listItem w:displayText="г/см3" w:value="г/см3"/>
              <w:listItem w:displayText="г/мл" w:value="г/мл"/>
              <w:listItem w:displayText="г/л" w:value="г/л"/>
              <w:listItem w:displayText="кг/л" w:value="кг/л"/>
              <w:listItem w:displayText="кг/м3" w:value="кг/м3"/>
              <w:listItem w:displayText="уд. плотность SG" w:value="уд. плотность SG"/>
            </w:dropDownList>
          </w:sdtPr>
          <w:sdtEndPr/>
          <w:sdtContent>
            <w:tc>
              <w:tcPr>
                <w:tcW w:w="1559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vAlign w:val="center"/>
              </w:tcPr>
              <w:p w:rsidR="00433BCA" w:rsidRPr="00626A3A" w:rsidRDefault="00433BCA" w:rsidP="00626A3A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 w:rsidRPr="00626A3A">
                  <w:rPr>
                    <w:rFonts w:ascii="Arial" w:eastAsia="MS Gothic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 </w:t>
                </w:r>
              </w:p>
            </w:tc>
          </w:sdtContent>
        </w:sdt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35968">
              <w:rPr>
                <w:rFonts w:ascii="Arial" w:hAnsi="Arial" w:cs="Arial"/>
                <w:sz w:val="20"/>
                <w:szCs w:val="20"/>
                <w:lang w:val="ru-RU"/>
              </w:rPr>
              <w:t>при температуре</w:t>
            </w:r>
            <w:proofErr w:type="gramStart"/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529103065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°С</w:t>
            </w:r>
            <w:proofErr w:type="gramEnd"/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Вязкость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348996258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sdt>
          <w:sdtPr>
            <w:rPr>
              <w:rFonts w:ascii="Arial" w:eastAsia="MS Gothic" w:hAnsi="Arial" w:cs="Arial"/>
              <w:sz w:val="24"/>
              <w:szCs w:val="24"/>
              <w:highlight w:val="lightGray"/>
              <w:lang w:val="ru-RU"/>
            </w:rPr>
            <w:alias w:val="ед. изм. вязкости"/>
            <w:tag w:val="вязкость"/>
            <w:id w:val="1850056244"/>
            <w:showingPlcHdr/>
            <w:dropDownList>
              <w:listItem w:value="Выберите элемент."/>
              <w:listItem w:displayText="сП" w:value="сП"/>
              <w:listItem w:displayText="мПа.с" w:value="мПа.с"/>
              <w:listItem w:displayText="сСт" w:value="сСт"/>
            </w:dropDownList>
          </w:sdtPr>
          <w:sdtEndPr/>
          <w:sdtContent>
            <w:tc>
              <w:tcPr>
                <w:tcW w:w="1559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vAlign w:val="center"/>
              </w:tcPr>
              <w:p w:rsidR="00433BCA" w:rsidRPr="00626A3A" w:rsidRDefault="00433BCA" w:rsidP="00626A3A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 w:rsidRPr="00626A3A">
                  <w:rPr>
                    <w:rFonts w:ascii="Arial" w:eastAsia="MS Gothic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 </w:t>
                </w:r>
              </w:p>
            </w:tc>
          </w:sdtContent>
        </w:sdt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35968">
              <w:rPr>
                <w:rFonts w:ascii="Arial" w:hAnsi="Arial" w:cs="Arial"/>
                <w:sz w:val="20"/>
                <w:szCs w:val="20"/>
                <w:lang w:val="ru-RU"/>
              </w:rPr>
              <w:t>при температуре</w:t>
            </w:r>
            <w:proofErr w:type="gramStart"/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355957237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°С</w:t>
            </w:r>
            <w:proofErr w:type="gramEnd"/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Расход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мин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596994149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ном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155715756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макс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849670316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  <w:highlight w:val="lightGray"/>
              <w:lang w:val="ru-RU"/>
            </w:rPr>
            <w:alias w:val="ед. изм. расхода"/>
            <w:tag w:val="расход"/>
            <w:id w:val="-865983706"/>
            <w:showingPlcHdr/>
            <w:dropDownList>
              <w:listItem w:value="Выберите элемент."/>
              <w:listItem w:displayText="мл/мин" w:value="мл/мин"/>
              <w:listItem w:displayText="л/с" w:value="л/с"/>
              <w:listItem w:displayText="л/мин" w:value="л/мин"/>
              <w:listItem w:displayText="л/ч" w:value="л/ч"/>
              <w:listItem w:displayText="л/сут" w:value="л/сут"/>
              <w:listItem w:displayText="м3/сут" w:value="м3/сут"/>
              <w:listItem w:displayText="м3/ч" w:value="м3/ч"/>
              <w:listItem w:displayText="м3/мин" w:value="м3/мин"/>
              <w:listItem w:displayText="м3/с" w:value="м3/с"/>
              <w:listItem w:displayText="кг/ч" w:value="кг/ч"/>
              <w:listItem w:displayText="кг/сут" w:value="кг/сут"/>
              <w:listItem w:displayText="т/ч" w:value="т/ч"/>
              <w:listItem w:displayText="т/сут" w:value="т/сут"/>
            </w:dropDownList>
          </w:sdtPr>
          <w:sdtEndPr/>
          <w:sdtContent>
            <w:tc>
              <w:tcPr>
                <w:tcW w:w="118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433BCA" w:rsidRPr="00626A3A" w:rsidRDefault="00433BCA" w:rsidP="002C7FD6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  <w:highlight w:val="lightGray"/>
              <w:lang w:val="ru-RU"/>
            </w:rPr>
            <w:alias w:val="расход"/>
            <w:tag w:val="расход"/>
            <w:id w:val="1204214212"/>
            <w:showingPlcHdr/>
            <w:dropDownList>
              <w:listItem w:value="Выберите элемент."/>
              <w:listItem w:displayText="норм." w:value="норм."/>
              <w:listItem w:displayText="раб." w:value="раб."/>
            </w:dropDownList>
          </w:sdtPr>
          <w:sdtEndPr/>
          <w:sdtContent>
            <w:tc>
              <w:tcPr>
                <w:tcW w:w="10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433BCA" w:rsidRPr="00626A3A" w:rsidRDefault="00433BCA" w:rsidP="002C7FD6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 </w:t>
                </w:r>
              </w:p>
            </w:tc>
          </w:sdtContent>
        </w:sdt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Рабочее давление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мин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030069573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ном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855494684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макс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619519185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  <w:highlight w:val="lightGray"/>
              <w:lang w:val="ru-RU"/>
            </w:rPr>
            <w:alias w:val="ед. изм. давления"/>
            <w:tag w:val="давление"/>
            <w:id w:val="-1312940231"/>
            <w:comboBox>
              <w:listItem w:value="Выберите элемент."/>
              <w:listItem w:displayText="бар" w:value="бар"/>
              <w:listItem w:displayText="мбар" w:value="мбар"/>
              <w:listItem w:displayText="Па" w:value="Па"/>
              <w:listItem w:displayText="кПа" w:value="кПа"/>
              <w:listItem w:displayText="МПа" w:value="МПа"/>
              <w:listItem w:displayText="г/см2" w:value="г/см2"/>
              <w:listItem w:displayText="кг/см2" w:value="кг/см2"/>
              <w:listItem w:displayText="атм." w:value="атм."/>
            </w:comboBox>
          </w:sdtPr>
          <w:sdtEndPr/>
          <w:sdtContent>
            <w:tc>
              <w:tcPr>
                <w:tcW w:w="118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433BCA" w:rsidRPr="00626A3A" w:rsidRDefault="00433BCA" w:rsidP="00626A3A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</w:t>
                </w:r>
                <w:r w:rsidR="00046617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  <w:highlight w:val="lightGray"/>
              <w:lang w:val="ru-RU"/>
            </w:rPr>
            <w:alias w:val="давление"/>
            <w:tag w:val="давление"/>
            <w:id w:val="205298558"/>
            <w:showingPlcHdr/>
            <w:dropDownList>
              <w:listItem w:value="Выберите элемент."/>
              <w:listItem w:displayText="абс." w:value="абс."/>
              <w:listItem w:displayText="изб." w:value="изб."/>
            </w:dropDownList>
          </w:sdtPr>
          <w:sdtEndPr/>
          <w:sdtContent>
            <w:tc>
              <w:tcPr>
                <w:tcW w:w="10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433BCA" w:rsidRPr="00626A3A" w:rsidRDefault="00433BCA" w:rsidP="00626A3A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 w:rsidRPr="00626A3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 </w:t>
                </w:r>
              </w:p>
            </w:tc>
          </w:sdtContent>
        </w:sdt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Рабочая температура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мин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322087871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ном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2036469144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3BCA" w:rsidRPr="00626A3A" w:rsidRDefault="00433BCA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0"/>
                <w:szCs w:val="20"/>
                <w:lang w:val="ru-RU"/>
              </w:rPr>
              <w:t>макс</w:t>
            </w:r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.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998107142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Pr="00626A3A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626A3A" w:rsidRDefault="00433BCA" w:rsidP="00626A3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26A3A">
              <w:rPr>
                <w:rFonts w:ascii="Arial" w:hAnsi="Arial" w:cs="Arial"/>
                <w:sz w:val="24"/>
                <w:szCs w:val="24"/>
                <w:lang w:val="en-US"/>
              </w:rPr>
              <w:t>°C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ind w:right="-2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Температура окружающей среды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44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333493971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264E09" w:rsidRDefault="00433BCA" w:rsidP="00696983">
            <w:pPr>
              <w:spacing w:after="0" w:line="240" w:lineRule="auto"/>
              <w:rPr>
                <w:rFonts w:ascii="Arial" w:eastAsia="MS Gothic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°C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33BCA" w:rsidRPr="00DA0BF8" w:rsidTr="009F1C61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DA8"/>
            <w:vAlign w:val="center"/>
            <w:hideMark/>
          </w:tcPr>
          <w:p w:rsidR="00433BCA" w:rsidRPr="00535968" w:rsidRDefault="00433BCA" w:rsidP="009F1C61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  <w:t>Условия монтажа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B40B80" w:rsidP="00B40B8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Внешний </w:t>
            </w:r>
            <w:r w:rsidR="00433BCA" w:rsidRPr="00DA0BF8">
              <w:rPr>
                <w:rFonts w:ascii="Arial" w:hAnsi="Arial" w:cs="Arial"/>
                <w:sz w:val="24"/>
                <w:szCs w:val="24"/>
                <w:lang w:val="ru-RU"/>
              </w:rPr>
              <w:t>диаметр трубопровода</w:t>
            </w:r>
            <w:r w:rsidR="00433BCA"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056306830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264E09">
            <w:pPr>
              <w:spacing w:after="0" w:line="240" w:lineRule="auto"/>
              <w:ind w:right="49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403806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мм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498109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дюйм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Толщина стенки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2119020415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32747D">
            <w:pPr>
              <w:spacing w:after="0" w:line="240" w:lineRule="auto"/>
              <w:ind w:right="49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460256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мм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94306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дюйм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Материал трубопровода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53596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35067498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Футеровка трубопровода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Pr="00DA0BF8" w:rsidRDefault="00C774E7" w:rsidP="00535968">
            <w:pPr>
              <w:spacing w:after="0" w:line="240" w:lineRule="auto"/>
              <w:rPr>
                <w:rFonts w:ascii="Arial" w:eastAsia="MS Gothic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55640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да, материал: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046646206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535968">
            <w:pPr>
              <w:spacing w:after="0" w:line="240" w:lineRule="auto"/>
              <w:rPr>
                <w:rFonts w:ascii="Arial" w:eastAsia="MS Gothic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739369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нет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Монтаж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33BCA" w:rsidRPr="00DA0BF8" w:rsidRDefault="00C774E7" w:rsidP="00264E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132451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вертикальный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33BCA" w:rsidRPr="00DA0BF8" w:rsidRDefault="00C774E7" w:rsidP="009F1C6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136108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горизонтальный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Default="00C774E7" w:rsidP="00264E0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178978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 важно</w:t>
            </w:r>
          </w:p>
        </w:tc>
        <w:tc>
          <w:tcPr>
            <w:tcW w:w="35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3BCA" w:rsidRDefault="00433BCA" w:rsidP="009F1C6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433BCA" w:rsidRPr="00DA0BF8" w:rsidTr="00433BCA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33BCA" w:rsidRPr="00DA0BF8" w:rsidTr="004F449A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DA8"/>
            <w:vAlign w:val="center"/>
            <w:hideMark/>
          </w:tcPr>
          <w:p w:rsidR="00433BCA" w:rsidRPr="00535968" w:rsidRDefault="00433BCA" w:rsidP="00DA0BF8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  <w:t>Требования к прибору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3BCA" w:rsidRPr="00DA0BF8" w:rsidRDefault="00433BCA" w:rsidP="0053596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Тип прибора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3BCA" w:rsidRDefault="00C774E7" w:rsidP="00A8012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48886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 фланцевым соединением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3BCA" w:rsidRDefault="00C774E7" w:rsidP="00A8012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23099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 соединением типа «сэндвич»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3BCA" w:rsidRPr="00DA0BF8" w:rsidRDefault="00433BCA" w:rsidP="0053596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Стандарт подсоединения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33BCA" w:rsidRDefault="00C774E7" w:rsidP="00A3131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68363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фланец </w:t>
            </w:r>
            <w:r w:rsidR="00A3131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EN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33BCA" w:rsidRDefault="00C774E7" w:rsidP="00A8012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4751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фланец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ASME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</w:tr>
      <w:tr w:rsidR="00433BCA" w:rsidRPr="00DA0BF8" w:rsidTr="00E841F0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3BC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89582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другое: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807238212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Размер подсоединения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Pr="00DA0BF8" w:rsidRDefault="00C774E7" w:rsidP="00E12876">
            <w:pPr>
              <w:spacing w:after="0" w:line="240" w:lineRule="auto"/>
              <w:ind w:right="49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608467166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E12876">
            <w:pPr>
              <w:spacing w:after="0" w:line="240" w:lineRule="auto"/>
              <w:ind w:right="49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533652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мм</w:t>
            </w:r>
            <w:proofErr w:type="gramEnd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67252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дюйм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7238C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Класс давления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Pr="00DA0BF8" w:rsidRDefault="00C774E7" w:rsidP="002C7FD6">
            <w:pPr>
              <w:spacing w:after="0" w:line="240" w:lineRule="auto"/>
              <w:ind w:right="49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292375596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Default="00C774E7" w:rsidP="00E12876">
            <w:pPr>
              <w:spacing w:after="0" w:line="240" w:lineRule="auto"/>
              <w:ind w:right="49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11680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Ру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582063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PN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64796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lbs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3BCA" w:rsidRPr="00DA0BF8" w:rsidRDefault="00433BCA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Форма поверхности фланца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33BCA" w:rsidRPr="009B3105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75250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плоский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33BCA" w:rsidRPr="009B3105" w:rsidRDefault="00C774E7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11833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выступ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33BC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20531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шип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33BC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31349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впадина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BC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20352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паз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E12876" w:rsidRDefault="00C774E7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ru-RU"/>
                </w:rPr>
                <w:id w:val="-66616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E12876">
                  <w:rPr>
                    <w:rFonts w:ascii="MS Gothic" w:eastAsia="MS Gothic" w:hAnsi="MS Gothic" w:cs="MS Gothic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E12876">
              <w:rPr>
                <w:rFonts w:ascii="Arial" w:hAnsi="Arial" w:cs="Arial"/>
                <w:sz w:val="24"/>
                <w:szCs w:val="24"/>
                <w:lang w:val="ru-RU"/>
              </w:rPr>
              <w:t xml:space="preserve"> под кольцевую прокладку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Версия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BCA" w:rsidRPr="00DA0BF8" w:rsidRDefault="00C774E7" w:rsidP="00DA0C9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64280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 w:rsidRPr="00DA0BF8">
              <w:rPr>
                <w:rFonts w:ascii="Arial" w:hAnsi="Arial" w:cs="Arial"/>
                <w:sz w:val="24"/>
                <w:szCs w:val="24"/>
                <w:lang w:val="ru-RU"/>
              </w:rPr>
              <w:t>компактная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C774E7" w:rsidP="00DA0C9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95760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 w:rsidRPr="00DA0BF8">
              <w:rPr>
                <w:rFonts w:ascii="Arial" w:hAnsi="Arial" w:cs="Arial"/>
                <w:sz w:val="24"/>
                <w:szCs w:val="24"/>
                <w:lang w:val="ru-RU"/>
              </w:rPr>
              <w:t>раздельная, кабель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2019500860"/>
                <w:text/>
              </w:sdtPr>
              <w:sdtEndPr/>
              <w:sdtContent>
                <w:r w:rsidR="00433BCA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proofErr w:type="gramStart"/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 w:rsidRPr="00DA0BF8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proofErr w:type="gramEnd"/>
            <w:r w:rsidR="00433BCA" w:rsidRPr="00DA0BF8">
              <w:rPr>
                <w:rFonts w:ascii="Arial" w:hAnsi="Arial" w:cs="Arial"/>
                <w:sz w:val="24"/>
                <w:szCs w:val="24"/>
                <w:lang w:val="ru-RU"/>
              </w:rPr>
              <w:t xml:space="preserve"> м</w:t>
            </w:r>
          </w:p>
        </w:tc>
      </w:tr>
      <w:tr w:rsidR="00433BCA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Допуск по взрывозащите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33BCA" w:rsidRPr="00DA0C96" w:rsidRDefault="00C774E7" w:rsidP="00DA0C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74884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21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3BCA" w:rsidRPr="00DA0C96" w:rsidRDefault="00C774E7" w:rsidP="00DA0C9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6748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 d</w:t>
            </w:r>
          </w:p>
        </w:tc>
        <w:tc>
          <w:tcPr>
            <w:tcW w:w="2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C96" w:rsidRDefault="00C774E7" w:rsidP="00DA0C9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03356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 e</w:t>
            </w:r>
          </w:p>
        </w:tc>
      </w:tr>
      <w:tr w:rsidR="00433BCA" w:rsidRPr="00DA0BF8" w:rsidTr="004D43AF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DA0BF8" w:rsidRDefault="00433BCA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Прочие допуски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CA" w:rsidRPr="009B3105" w:rsidRDefault="00C774E7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51704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BCA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433BCA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433BCA">
              <w:rPr>
                <w:rFonts w:ascii="Arial" w:hAnsi="Arial" w:cs="Arial"/>
                <w:sz w:val="24"/>
                <w:szCs w:val="24"/>
                <w:lang w:val="ru-RU"/>
              </w:rPr>
              <w:t>санитарный / гигиенический</w:t>
            </w:r>
          </w:p>
        </w:tc>
      </w:tr>
      <w:tr w:rsidR="002C16F4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6F4" w:rsidRPr="00DA0BF8" w:rsidRDefault="002C16F4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Класс пылевлагозащиты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16F4" w:rsidRPr="00DA0C96" w:rsidRDefault="00C774E7" w:rsidP="00A8012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2450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6F4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C16F4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IP 66/67</w:t>
            </w:r>
          </w:p>
        </w:tc>
        <w:tc>
          <w:tcPr>
            <w:tcW w:w="21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C16F4" w:rsidRPr="00DA0C96" w:rsidRDefault="00C774E7" w:rsidP="00A8012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16105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6F4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C16F4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IP 68</w:t>
            </w:r>
          </w:p>
        </w:tc>
        <w:tc>
          <w:tcPr>
            <w:tcW w:w="2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6F4" w:rsidRPr="00DA0C96" w:rsidRDefault="002C16F4" w:rsidP="00DA0C9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C16F4" w:rsidRPr="00DA0BF8" w:rsidTr="002C16F4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6F4" w:rsidRPr="00DA0BF8" w:rsidRDefault="002C16F4" w:rsidP="002C16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Электроп</w:t>
            </w: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итание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C16F4" w:rsidRPr="00DA0C96" w:rsidRDefault="00C774E7" w:rsidP="00DA0C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935628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6F4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C16F4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12-24 V DC</w:t>
            </w:r>
          </w:p>
        </w:tc>
        <w:tc>
          <w:tcPr>
            <w:tcW w:w="2191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C16F4" w:rsidRPr="00DA0C96" w:rsidRDefault="00C774E7" w:rsidP="00DA0C9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3099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6F4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C16F4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24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DC / AC</w:t>
            </w:r>
          </w:p>
        </w:tc>
        <w:tc>
          <w:tcPr>
            <w:tcW w:w="219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16F4" w:rsidRPr="00DA0C96" w:rsidRDefault="00C774E7" w:rsidP="009B3105">
            <w:pPr>
              <w:spacing w:after="0" w:line="240" w:lineRule="auto"/>
              <w:ind w:right="-93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28349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6F4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C16F4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100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-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230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</w:t>
            </w:r>
            <w:r w:rsidR="002C16F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2C16F4" w:rsidRPr="00DA0C9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</w:t>
            </w:r>
          </w:p>
        </w:tc>
      </w:tr>
      <w:tr w:rsidR="002655A2" w:rsidRPr="00DA0BF8" w:rsidTr="002655A2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09766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655A2" w:rsidRPr="002655A2" w:rsidRDefault="00C774E7" w:rsidP="00EA70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1799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автономное </w:t>
            </w:r>
          </w:p>
        </w:tc>
        <w:tc>
          <w:tcPr>
            <w:tcW w:w="4383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Default="00C774E7" w:rsidP="00EA7051">
            <w:pPr>
              <w:spacing w:after="0" w:line="240" w:lineRule="auto"/>
              <w:ind w:right="-234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64897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14-</w:t>
            </w:r>
            <w:r w:rsidR="00EA7051" w:rsidRP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36 V DC</w:t>
            </w:r>
            <w:r w:rsid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(2-провод</w:t>
            </w:r>
            <w:r w:rsid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соединение)</w:t>
            </w:r>
          </w:p>
        </w:tc>
      </w:tr>
      <w:tr w:rsidR="002655A2" w:rsidRPr="00830125" w:rsidTr="00E12876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5A2" w:rsidRPr="00DA0BF8" w:rsidRDefault="002655A2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Передача данных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/ выходной сигнал: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9B3105" w:rsidRDefault="00C774E7" w:rsidP="009B31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208729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4-20 мА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9B3105" w:rsidRDefault="002655A2" w:rsidP="0083012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количество: </w:t>
            </w:r>
            <w:r w:rsidRP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1243455906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 </w:t>
            </w:r>
          </w:p>
        </w:tc>
      </w:tr>
      <w:tr w:rsidR="002655A2" w:rsidRPr="00830125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Default="00C774E7" w:rsidP="009B31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68525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импульсный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9B3105" w:rsidRDefault="002655A2" w:rsidP="00814F4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количество: </w:t>
            </w:r>
            <w:r w:rsidRP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1815481449"/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 </w:t>
            </w:r>
          </w:p>
        </w:tc>
      </w:tr>
      <w:tr w:rsidR="002655A2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2655A2" w:rsidRPr="00EA7051" w:rsidRDefault="00C774E7" w:rsidP="008301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05960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цифровой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55A2" w:rsidRPr="009B3105" w:rsidRDefault="00C774E7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58791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EA7051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EA705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HART</w:t>
            </w:r>
          </w:p>
        </w:tc>
      </w:tr>
      <w:tr w:rsidR="002655A2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2655A2" w:rsidRDefault="002655A2" w:rsidP="008301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3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55A2" w:rsidRPr="00626A3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96218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626A3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655A2" w:rsidRPr="00626A3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Profibus PA</w:t>
            </w:r>
          </w:p>
        </w:tc>
      </w:tr>
      <w:tr w:rsidR="002655A2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2655A2" w:rsidRDefault="002655A2" w:rsidP="008301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3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55A2" w:rsidRPr="00626A3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27171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626A3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655A2" w:rsidRPr="00626A3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2655A2" w:rsidRPr="009B310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RS485 Modbus</w:t>
            </w:r>
          </w:p>
        </w:tc>
      </w:tr>
      <w:tr w:rsidR="002655A2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2655A2" w:rsidRDefault="002655A2" w:rsidP="008301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3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55A2" w:rsidRPr="00626A3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94830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626A3A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655A2" w:rsidRPr="00626A3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Profibus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DP</w:t>
            </w:r>
          </w:p>
        </w:tc>
      </w:tr>
      <w:tr w:rsidR="002655A2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2655A2" w:rsidRDefault="002655A2" w:rsidP="008301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83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55A2" w:rsidRPr="00626A3A" w:rsidRDefault="00C774E7" w:rsidP="00E1287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en-US"/>
                </w:rPr>
                <w:id w:val="-168690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E12876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655A2" w:rsidRPr="00E128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="002655A2" w:rsidRPr="009B310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Foundation Fieldbus</w:t>
            </w:r>
          </w:p>
        </w:tc>
      </w:tr>
      <w:tr w:rsidR="002655A2" w:rsidRPr="00D836F3" w:rsidTr="002C16F4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5A2" w:rsidRPr="002C16F4" w:rsidRDefault="002655A2" w:rsidP="002C16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Выходные сигналы искробезопасного исполнения: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DA0C96" w:rsidRDefault="00C774E7" w:rsidP="00A8012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71079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2C16F4" w:rsidRDefault="00C774E7" w:rsidP="002C16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29998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да,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Ex-i</w:t>
            </w:r>
          </w:p>
        </w:tc>
      </w:tr>
      <w:tr w:rsidR="002655A2" w:rsidRPr="00D836F3" w:rsidTr="002C16F4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5A2" w:rsidRPr="00DA0BF8" w:rsidRDefault="002655A2" w:rsidP="002C16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Материал футеровки: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98122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PFA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5745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твердая резина</w:t>
            </w:r>
          </w:p>
        </w:tc>
      </w:tr>
      <w:tr w:rsidR="002655A2" w:rsidRPr="00D836F3" w:rsidTr="002C16F4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D836F3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16898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PP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82832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PTFE</w:t>
            </w:r>
          </w:p>
        </w:tc>
      </w:tr>
      <w:tr w:rsidR="002655A2" w:rsidRPr="00D836F3" w:rsidTr="002C16F4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93787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PO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42881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ETFE</w:t>
            </w:r>
          </w:p>
        </w:tc>
      </w:tr>
      <w:tr w:rsidR="002655A2" w:rsidRPr="00D836F3" w:rsidTr="002C16F4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79787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PU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D836F3" w:rsidRDefault="00C774E7" w:rsidP="00433B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207200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керамика</w:t>
            </w:r>
          </w:p>
        </w:tc>
      </w:tr>
      <w:tr w:rsidR="002655A2" w:rsidRPr="00D836F3" w:rsidTr="00397220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2C16F4" w:rsidRDefault="00C774E7" w:rsidP="002C16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87122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Rilsan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D836F3" w:rsidRDefault="002655A2" w:rsidP="00A8012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2655A2" w:rsidRPr="00D836F3" w:rsidTr="002C16F4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5A2" w:rsidRDefault="002655A2" w:rsidP="002C16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Материал электродов: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D836F3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21933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хастеллой С22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D836F3" w:rsidRDefault="00C774E7" w:rsidP="00A8012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9825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хастеллой С</w:t>
            </w:r>
            <w:proofErr w:type="gramStart"/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4</w:t>
            </w:r>
            <w:proofErr w:type="gramEnd"/>
          </w:p>
        </w:tc>
      </w:tr>
      <w:tr w:rsidR="002655A2" w:rsidRPr="00D836F3" w:rsidTr="00DC0300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433BCA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9398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хастеллой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433BCA" w:rsidRDefault="00C774E7" w:rsidP="00A8012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99329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нерж. сталь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16</w:t>
            </w:r>
          </w:p>
        </w:tc>
      </w:tr>
      <w:tr w:rsidR="002655A2" w:rsidRPr="00D836F3" w:rsidTr="00DC0300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655A2" w:rsidRPr="00D836F3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77632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титан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655A2" w:rsidRPr="00433BCA" w:rsidRDefault="00C774E7" w:rsidP="002C16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40257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нерж. сталь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304</w:t>
            </w:r>
          </w:p>
        </w:tc>
      </w:tr>
      <w:tr w:rsidR="002655A2" w:rsidRPr="00D836F3" w:rsidTr="00DC0300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655A2" w:rsidRPr="00D836F3" w:rsidRDefault="00C774E7" w:rsidP="00433B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87303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платина</w:t>
            </w:r>
          </w:p>
        </w:tc>
        <w:tc>
          <w:tcPr>
            <w:tcW w:w="4383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55A2" w:rsidRPr="00D836F3" w:rsidRDefault="00C774E7" w:rsidP="006B699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42472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тантал</w:t>
            </w:r>
          </w:p>
        </w:tc>
      </w:tr>
      <w:tr w:rsidR="002655A2" w:rsidRPr="00D836F3" w:rsidTr="00DC0300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Default="00C774E7" w:rsidP="006B69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93327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бесконтактный</w:t>
            </w:r>
          </w:p>
        </w:tc>
      </w:tr>
      <w:tr w:rsidR="002655A2" w:rsidRPr="00D836F3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9B310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 xml:space="preserve">Материал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фланцев: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655A2" w:rsidRPr="00D836F3" w:rsidRDefault="00C774E7" w:rsidP="00814F4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06972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сталь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836F3" w:rsidRDefault="00C774E7" w:rsidP="00814F4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03110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нерж. сталь</w:t>
            </w:r>
          </w:p>
        </w:tc>
      </w:tr>
      <w:tr w:rsidR="002655A2" w:rsidRPr="00D836F3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Материал корпуса сенсора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655A2" w:rsidRPr="00D836F3" w:rsidRDefault="00C774E7" w:rsidP="00D836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80076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сталь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836F3" w:rsidRDefault="00C774E7" w:rsidP="0032747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8762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нерж. сталь</w:t>
            </w:r>
          </w:p>
        </w:tc>
      </w:tr>
      <w:tr w:rsidR="002655A2" w:rsidRPr="00D836F3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Материал корпуса конвертера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655A2" w:rsidRPr="00D836F3" w:rsidRDefault="00C774E7" w:rsidP="00D836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84920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алюминий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836F3" w:rsidRDefault="00C774E7" w:rsidP="0032747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77474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нерж. сталь</w:t>
            </w:r>
          </w:p>
        </w:tc>
      </w:tr>
      <w:tr w:rsidR="002655A2" w:rsidRPr="00D836F3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Кабельные вводы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655A2" w:rsidRPr="00D836F3" w:rsidRDefault="00C774E7" w:rsidP="0032747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21271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 w:rsidRPr="00D836F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M20 x 1,5</w:t>
            </w:r>
          </w:p>
        </w:tc>
        <w:tc>
          <w:tcPr>
            <w:tcW w:w="43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836F3" w:rsidRDefault="00C774E7" w:rsidP="0032747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8227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5A2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2655A2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2655A2" w:rsidRPr="00D836F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1/2" NPT</w:t>
            </w:r>
          </w:p>
        </w:tc>
      </w:tr>
      <w:tr w:rsidR="002655A2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Конструкция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5A2" w:rsidRPr="00DA0BF8" w:rsidRDefault="002655A2" w:rsidP="00DA0BF8">
            <w:pPr>
              <w:spacing w:after="0" w:line="240" w:lineRule="auto"/>
              <w:rPr>
                <w:rFonts w:ascii="Arial" w:eastAsia="MS Gothic" w:hAnsi="Arial" w:cs="Arial"/>
                <w:sz w:val="24"/>
                <w:szCs w:val="24"/>
                <w:lang w:val="en-US"/>
              </w:rPr>
            </w:pPr>
            <w:r w:rsidRPr="00DA0BF8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DA0BF8">
              <w:rPr>
                <w:rFonts w:ascii="Arial" w:eastAsia="MS Gothic" w:hAnsi="Arial" w:cs="Arial"/>
                <w:sz w:val="24"/>
                <w:szCs w:val="24"/>
                <w:lang w:val="ru-RU"/>
              </w:rPr>
              <w:t xml:space="preserve"> </w:t>
            </w: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 xml:space="preserve">соответствие </w:t>
            </w:r>
            <w:r w:rsidRPr="00DA0BF8">
              <w:rPr>
                <w:rFonts w:ascii="Arial" w:hAnsi="Arial" w:cs="Arial"/>
                <w:sz w:val="24"/>
                <w:szCs w:val="24"/>
                <w:lang w:val="en-US"/>
              </w:rPr>
              <w:t>NACE</w:t>
            </w:r>
          </w:p>
        </w:tc>
      </w:tr>
      <w:tr w:rsidR="00383CF6" w:rsidRPr="00DA0BF8" w:rsidTr="00421852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CF6" w:rsidRPr="00DA0BF8" w:rsidRDefault="00383CF6" w:rsidP="00383CF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Комплект поставки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: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CF6" w:rsidRDefault="00C774E7" w:rsidP="00383C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131652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CF6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383CF6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кабель обмотки возбуждения,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899013457"/>
                <w:text/>
              </w:sdtPr>
              <w:sdtEndPr/>
              <w:sdtContent>
                <w:r w:rsidR="00383CF6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="00383CF6" w:rsidRPr="00DA0BF8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proofErr w:type="gramEnd"/>
          </w:p>
        </w:tc>
      </w:tr>
      <w:tr w:rsidR="00383CF6" w:rsidRPr="00DA0BF8" w:rsidTr="00E15571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CF6" w:rsidRPr="00DA0BF8" w:rsidRDefault="00383CF6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83CF6" w:rsidRPr="005A6F93" w:rsidRDefault="00C774E7" w:rsidP="00E1287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45557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CF6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383CF6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ответные фланцы</w:t>
            </w:r>
          </w:p>
        </w:tc>
        <w:tc>
          <w:tcPr>
            <w:tcW w:w="39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3CF6" w:rsidRPr="005A6F93" w:rsidRDefault="00C774E7" w:rsidP="005A6F9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52818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CF6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383CF6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комплект крепежа и прокладка</w:t>
            </w:r>
          </w:p>
        </w:tc>
      </w:tr>
      <w:tr w:rsidR="00383CF6" w:rsidRPr="00DA0BF8" w:rsidTr="00E12876">
        <w:trPr>
          <w:trHeight w:val="340"/>
        </w:trPr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3CF6" w:rsidRPr="00DA0BF8" w:rsidRDefault="00383CF6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3CF6" w:rsidRPr="00DA0BF8" w:rsidRDefault="00383CF6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83CF6" w:rsidRPr="00DA0BF8" w:rsidTr="00782F13">
        <w:trPr>
          <w:trHeight w:val="340"/>
        </w:trPr>
        <w:tc>
          <w:tcPr>
            <w:tcW w:w="10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DA8"/>
            <w:vAlign w:val="center"/>
            <w:hideMark/>
          </w:tcPr>
          <w:p w:rsidR="00383CF6" w:rsidRPr="00535968" w:rsidRDefault="00383CF6" w:rsidP="00DA0BF8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b/>
                <w:color w:val="FFFFFF"/>
                <w:sz w:val="24"/>
                <w:szCs w:val="24"/>
                <w:lang w:val="ru-RU"/>
              </w:rPr>
              <w:t>Прочие требования</w:t>
            </w:r>
          </w:p>
        </w:tc>
      </w:tr>
      <w:tr w:rsidR="00383CF6" w:rsidRPr="00DA0BF8" w:rsidTr="002C16F4">
        <w:trPr>
          <w:trHeight w:val="340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CF6" w:rsidRPr="00DA0BF8" w:rsidRDefault="00383CF6" w:rsidP="002C16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Дополнительные сертификаты</w:t>
            </w:r>
          </w:p>
        </w:tc>
        <w:tc>
          <w:tcPr>
            <w:tcW w:w="46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3CF6" w:rsidRPr="00E12876" w:rsidRDefault="00C774E7" w:rsidP="00E12876">
            <w:pPr>
              <w:spacing w:after="0" w:line="280" w:lineRule="exact"/>
              <w:ind w:right="-108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385035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CF6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383CF6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сертификат об утверждении типа СИ</w:t>
            </w:r>
          </w:p>
        </w:tc>
        <w:sdt>
          <w:sdtPr>
            <w:rPr>
              <w:rFonts w:ascii="Arial" w:hAnsi="Arial" w:cs="Arial"/>
              <w:sz w:val="24"/>
              <w:szCs w:val="24"/>
              <w:highlight w:val="lightGray"/>
              <w:lang w:val="ru-RU"/>
            </w:rPr>
            <w:id w:val="-958338199"/>
            <w:showingPlcHdr/>
            <w:comboBox>
              <w:listItem w:value="Выберите элемент."/>
              <w:listItem w:displayText="Россия" w:value="Россия"/>
              <w:listItem w:displayText="Казахстан" w:value="Казахстан"/>
              <w:listItem w:displayText="Беларусь" w:value="Беларусь"/>
              <w:listItem w:displayText="Узбекистан" w:value="Узбекистан"/>
            </w:comboBox>
          </w:sdtPr>
          <w:sdtEndPr/>
          <w:sdtContent>
            <w:tc>
              <w:tcPr>
                <w:tcW w:w="2000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:rsidR="00383CF6" w:rsidRPr="00E12876" w:rsidRDefault="00383CF6" w:rsidP="00E12876">
                <w:pPr>
                  <w:spacing w:after="0" w:line="240" w:lineRule="auto"/>
                  <w:rPr>
                    <w:rFonts w:ascii="Arial" w:hAnsi="Arial" w:cs="Arial"/>
                    <w:sz w:val="24"/>
                    <w:szCs w:val="24"/>
                    <w:lang w:val="ru-RU"/>
                  </w:rPr>
                </w:pPr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 </w:t>
                </w:r>
              </w:p>
            </w:tc>
          </w:sdtContent>
        </w:sdt>
      </w:tr>
      <w:tr w:rsidR="00383CF6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3CF6" w:rsidRPr="00DA0BF8" w:rsidRDefault="00383CF6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3CF6" w:rsidRDefault="00C774E7" w:rsidP="009B3105">
            <w:pPr>
              <w:spacing w:after="0" w:line="280" w:lineRule="exact"/>
              <w:ind w:right="-93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4983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CF6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383CF6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сертификат соответствия Таможенного союза (ЕАС)</w:t>
            </w:r>
          </w:p>
        </w:tc>
      </w:tr>
      <w:tr w:rsidR="00383CF6" w:rsidRPr="00DA0BF8" w:rsidTr="00E12876">
        <w:trPr>
          <w:trHeight w:val="340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CF6" w:rsidRPr="00DA0BF8" w:rsidRDefault="00383CF6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68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CF6" w:rsidRDefault="00C774E7" w:rsidP="009F1C61">
            <w:pPr>
              <w:spacing w:after="0" w:line="280" w:lineRule="exact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val="ru-RU"/>
                </w:rPr>
                <w:id w:val="-198868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CF6" w:rsidRPr="00264E09">
                  <w:rPr>
                    <w:rFonts w:ascii="MS Gothic" w:eastAsia="MS Gothic" w:hAnsi="MS Gothic" w:cs="Arial" w:hint="eastAsia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383CF6" w:rsidRPr="00264E0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383CF6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другие (укажите):</w:t>
            </w:r>
            <w:r w:rsidR="00383CF6" w:rsidRPr="00626A3A"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highlight w:val="lightGray"/>
                  <w:lang w:val="en-US"/>
                </w:rPr>
                <w:id w:val="-270860168"/>
                <w:text/>
              </w:sdtPr>
              <w:sdtEndPr/>
              <w:sdtContent>
                <w:r w:rsidR="00383CF6"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sdtContent>
            </w:sdt>
          </w:p>
        </w:tc>
      </w:tr>
      <w:tr w:rsidR="00383CF6" w:rsidRPr="00DA0BF8" w:rsidTr="00E12876">
        <w:trPr>
          <w:trHeight w:val="34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CF6" w:rsidRPr="00DA0BF8" w:rsidRDefault="00383CF6" w:rsidP="00DA0BF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0BF8">
              <w:rPr>
                <w:rFonts w:ascii="Arial" w:hAnsi="Arial" w:cs="Arial"/>
                <w:sz w:val="24"/>
                <w:szCs w:val="24"/>
                <w:lang w:val="ru-RU"/>
              </w:rPr>
              <w:t>Прочие требования</w:t>
            </w:r>
          </w:p>
        </w:tc>
        <w:tc>
          <w:tcPr>
            <w:tcW w:w="66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="Arial" w:hAnsi="Arial" w:cs="Arial"/>
                <w:sz w:val="24"/>
                <w:szCs w:val="24"/>
                <w:highlight w:val="lightGray"/>
                <w:lang w:val="en-US"/>
              </w:rPr>
              <w:id w:val="-1253972844"/>
              <w:text/>
            </w:sdtPr>
            <w:sdtEndPr/>
            <w:sdtContent>
              <w:p w:rsidR="00383CF6" w:rsidRPr="009F1C61" w:rsidRDefault="00383CF6" w:rsidP="009F1C61">
                <w:pPr>
                  <w:spacing w:after="0" w:line="280" w:lineRule="exact"/>
                  <w:rPr>
                    <w:rFonts w:ascii="Arial" w:eastAsia="Times New Roman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Arial" w:hAnsi="Arial" w:cs="Arial"/>
                    <w:sz w:val="24"/>
                    <w:szCs w:val="24"/>
                    <w:highlight w:val="lightGray"/>
                    <w:lang w:val="ru-RU"/>
                  </w:rPr>
                  <w:t xml:space="preserve">    </w:t>
                </w:r>
              </w:p>
            </w:sdtContent>
          </w:sdt>
        </w:tc>
      </w:tr>
    </w:tbl>
    <w:p w:rsidR="00D71F7B" w:rsidRPr="00782F13" w:rsidRDefault="00D71F7B">
      <w:pPr>
        <w:rPr>
          <w:lang w:val="ru-RU"/>
        </w:rPr>
      </w:pPr>
    </w:p>
    <w:sectPr w:rsidR="00D71F7B" w:rsidRPr="00782F13" w:rsidSect="00F11061">
      <w:headerReference w:type="default" r:id="rId8"/>
      <w:footerReference w:type="default" r:id="rId9"/>
      <w:pgSz w:w="11906" w:h="16838"/>
      <w:pgMar w:top="1701" w:right="707" w:bottom="340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4E7" w:rsidRDefault="00C774E7">
      <w:pPr>
        <w:spacing w:after="0" w:line="240" w:lineRule="auto"/>
      </w:pPr>
      <w:r>
        <w:separator/>
      </w:r>
    </w:p>
  </w:endnote>
  <w:endnote w:type="continuationSeparator" w:id="0">
    <w:p w:rsidR="00C774E7" w:rsidRDefault="00C77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13255544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F11061" w:rsidRPr="00E12876" w:rsidRDefault="00F11061" w:rsidP="00F11061">
            <w:pPr>
              <w:pStyle w:val="a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2876">
              <w:rPr>
                <w:rFonts w:ascii="Arial" w:hAnsi="Arial" w:cs="Arial"/>
                <w:sz w:val="20"/>
                <w:szCs w:val="20"/>
                <w:lang w:val="ru-RU"/>
              </w:rPr>
              <w:t>Страница</w:t>
            </w:r>
            <w:r w:rsidRPr="00E12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313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12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2876">
              <w:rPr>
                <w:rFonts w:ascii="Arial" w:hAnsi="Arial" w:cs="Arial"/>
                <w:sz w:val="20"/>
                <w:szCs w:val="20"/>
                <w:lang w:val="ru-RU"/>
              </w:rPr>
              <w:t>из</w:t>
            </w:r>
            <w:r w:rsidRPr="00E128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313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Pr="00E1287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tbl>
    <w:tblPr>
      <w:tblW w:w="10632" w:type="dxa"/>
      <w:tblInd w:w="-567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0632"/>
    </w:tblGrid>
    <w:tr w:rsidR="00F11061" w:rsidRPr="001F4C9A" w:rsidTr="00F11061">
      <w:trPr>
        <w:trHeight w:val="567"/>
      </w:trPr>
      <w:tc>
        <w:tcPr>
          <w:tcW w:w="10632" w:type="dxa"/>
          <w:shd w:val="clear" w:color="auto" w:fill="auto"/>
          <w:tcMar>
            <w:top w:w="113" w:type="dxa"/>
            <w:left w:w="0" w:type="dxa"/>
            <w:right w:w="0" w:type="dxa"/>
          </w:tcMar>
        </w:tcPr>
        <w:p w:rsidR="00F11061" w:rsidRPr="009F1C61" w:rsidRDefault="00F11061" w:rsidP="002E2FCB">
          <w:pPr>
            <w:pStyle w:val="a5"/>
            <w:spacing w:line="196" w:lineRule="exact"/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</w:pPr>
          <w:r w:rsidRPr="00647FD6">
            <w:rPr>
              <w:rStyle w:val="1CD-Footer-BoldChar"/>
              <w:rFonts w:eastAsiaTheme="minorEastAsia"/>
              <w:spacing w:val="-4"/>
              <w:szCs w:val="14"/>
              <w:lang w:val="ru-RU"/>
            </w:rPr>
            <w:t>ТОО</w:t>
          </w:r>
          <w:r w:rsidRPr="00647FD6">
            <w:rPr>
              <w:rStyle w:val="1CD-Footer-BoldChar"/>
              <w:rFonts w:eastAsiaTheme="minorEastAsia"/>
              <w:spacing w:val="-4"/>
              <w:szCs w:val="14"/>
            </w:rPr>
            <w:t xml:space="preserve"> «KROHNE Kazakhstan» (</w:t>
          </w:r>
          <w:r w:rsidRPr="00647FD6">
            <w:rPr>
              <w:rStyle w:val="1CD-Footer-BoldChar"/>
              <w:rFonts w:eastAsiaTheme="minorEastAsia"/>
              <w:spacing w:val="-4"/>
              <w:szCs w:val="14"/>
              <w:lang w:val="ru-RU"/>
            </w:rPr>
            <w:t>КРОНЕ</w:t>
          </w:r>
          <w:r w:rsidRPr="00647FD6">
            <w:rPr>
              <w:rStyle w:val="1CD-Footer-BoldChar"/>
              <w:rFonts w:eastAsiaTheme="minorEastAsia"/>
              <w:spacing w:val="-4"/>
              <w:szCs w:val="14"/>
            </w:rPr>
            <w:t xml:space="preserve"> </w:t>
          </w:r>
          <w:r w:rsidRPr="00647FD6">
            <w:rPr>
              <w:rStyle w:val="1CD-Footer-BoldChar"/>
              <w:rFonts w:eastAsiaTheme="minorEastAsia"/>
              <w:spacing w:val="-4"/>
              <w:szCs w:val="14"/>
              <w:lang w:val="ru-RU"/>
            </w:rPr>
            <w:t>Казахстан</w:t>
          </w:r>
          <w:r>
            <w:rPr>
              <w:rStyle w:val="1CD-Footer-BoldChar"/>
              <w:rFonts w:eastAsiaTheme="minorEastAsia"/>
              <w:spacing w:val="-4"/>
              <w:szCs w:val="14"/>
            </w:rPr>
            <w:t>)</w:t>
          </w:r>
          <w:r w:rsidRPr="00647FD6">
            <w:rPr>
              <w:rStyle w:val="1CD-Footer-BoldChar"/>
              <w:rFonts w:eastAsiaTheme="minorEastAsia"/>
              <w:spacing w:val="-4"/>
              <w:szCs w:val="14"/>
            </w:rPr>
            <w:t xml:space="preserve"> 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</w:rPr>
            <w:t xml:space="preserve">050020, 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  <w:t>г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</w:rPr>
            <w:t xml:space="preserve">. 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  <w:t>Алматы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</w:rPr>
            <w:t xml:space="preserve">, 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  <w:t>Казахстан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</w:rPr>
            <w:t xml:space="preserve">, 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  <w:t>пр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</w:rPr>
            <w:t xml:space="preserve">. </w:t>
          </w: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  <w:t>Достык, № 290а</w:t>
          </w:r>
        </w:p>
        <w:p w:rsidR="00F11061" w:rsidRPr="009F1C61" w:rsidRDefault="00F11061" w:rsidP="002E2FCB">
          <w:pPr>
            <w:pStyle w:val="a5"/>
            <w:spacing w:line="196" w:lineRule="exact"/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</w:pPr>
          <w:r w:rsidRPr="009F1C61">
            <w:rPr>
              <w:rStyle w:val="1CD-Footer-BoldChar"/>
              <w:rFonts w:eastAsiaTheme="minorEastAsia"/>
              <w:b w:val="0"/>
              <w:spacing w:val="-4"/>
              <w:szCs w:val="14"/>
              <w:lang w:val="ru-RU"/>
            </w:rPr>
            <w:t>БИН 140240021453,Телефон: +7 (727) 356 27 70, Факс: +7 (727) 356 27 71</w:t>
          </w:r>
        </w:p>
        <w:p w:rsidR="00F11061" w:rsidRPr="009F1C61" w:rsidRDefault="00F11061" w:rsidP="002E2FCB">
          <w:pPr>
            <w:pStyle w:val="1CDFooter"/>
            <w:rPr>
              <w:rStyle w:val="1CD-Footer-BoldChar"/>
              <w:rFonts w:eastAsiaTheme="minorEastAsia"/>
              <w:b w:val="0"/>
              <w:spacing w:val="-4"/>
              <w:lang w:val="ru-RU"/>
            </w:rPr>
          </w:pPr>
          <w:r w:rsidRPr="009F1C61">
            <w:rPr>
              <w:rStyle w:val="1CD-Footer-BoldChar"/>
              <w:rFonts w:eastAsiaTheme="minorEastAsia"/>
              <w:b w:val="0"/>
              <w:spacing w:val="-4"/>
              <w:lang w:val="ru-RU"/>
            </w:rPr>
            <w:t>Генеральный директор: Сидоров Николай Николаевич</w:t>
          </w:r>
        </w:p>
        <w:p w:rsidR="00F11061" w:rsidRPr="001F4C9A" w:rsidRDefault="00F11061" w:rsidP="002E2FCB">
          <w:pPr>
            <w:pStyle w:val="1CDFooter"/>
            <w:rPr>
              <w:lang w:val="ru-RU"/>
            </w:rPr>
          </w:pPr>
        </w:p>
      </w:tc>
    </w:tr>
  </w:tbl>
  <w:p w:rsidR="00264E09" w:rsidRPr="00F11061" w:rsidRDefault="00264E09" w:rsidP="00F11061">
    <w:pPr>
      <w:pStyle w:val="a5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4E7" w:rsidRDefault="00C774E7">
      <w:pPr>
        <w:spacing w:after="0" w:line="240" w:lineRule="auto"/>
      </w:pPr>
      <w:r>
        <w:separator/>
      </w:r>
    </w:p>
  </w:footnote>
  <w:footnote w:type="continuationSeparator" w:id="0">
    <w:p w:rsidR="00C774E7" w:rsidRDefault="00C77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09" w:rsidRDefault="00264E09" w:rsidP="00DA0BF8">
    <w:pPr>
      <w:pStyle w:val="1CD-Body"/>
      <w:ind w:right="-285"/>
      <w:rPr>
        <w:rFonts w:cs="Arial"/>
        <w:b/>
        <w:bCs/>
        <w:szCs w:val="24"/>
        <w:lang w:val="ru-RU"/>
      </w:rPr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0659FF" wp14:editId="5DB75870">
              <wp:simplePos x="0" y="0"/>
              <wp:positionH relativeFrom="column">
                <wp:posOffset>-725805</wp:posOffset>
              </wp:positionH>
              <wp:positionV relativeFrom="paragraph">
                <wp:posOffset>207010</wp:posOffset>
              </wp:positionV>
              <wp:extent cx="7562850" cy="424180"/>
              <wp:effectExtent l="0" t="0" r="1905" b="0"/>
              <wp:wrapNone/>
              <wp:docPr id="2" name="Группа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424180"/>
                        <a:chOff x="-9" y="1035"/>
                        <a:chExt cx="11910" cy="668"/>
                      </a:xfrm>
                    </wpg:grpSpPr>
                    <wps:wsp>
                      <wps:cNvPr id="3" name="Rectangle 2"/>
                      <wps:cNvSpPr>
                        <a:spLocks noChangeArrowheads="1"/>
                      </wps:cNvSpPr>
                      <wps:spPr bwMode="auto">
                        <a:xfrm>
                          <a:off x="-9" y="1109"/>
                          <a:ext cx="8313" cy="340"/>
                        </a:xfrm>
                        <a:prstGeom prst="rect">
                          <a:avLst/>
                        </a:prstGeom>
                        <a:solidFill>
                          <a:srgbClr val="2458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4E09" w:rsidRDefault="00264E09" w:rsidP="00DA0BF8">
                            <w:pPr>
                              <w:spacing w:before="30" w:line="260" w:lineRule="exact"/>
                              <w:rPr>
                                <w:color w:val="FFFFFF"/>
                                <w:lang w:val="ru-RU"/>
                              </w:rPr>
                            </w:pPr>
                          </w:p>
                          <w:p w:rsidR="00264E09" w:rsidRDefault="00264E09" w:rsidP="00DA0BF8">
                            <w:pPr>
                              <w:spacing w:before="30" w:line="260" w:lineRule="exact"/>
                              <w:rPr>
                                <w:color w:val="FFFFFF"/>
                                <w:lang w:val="ru-RU"/>
                              </w:rPr>
                            </w:pPr>
                          </w:p>
                          <w:p w:rsidR="00264E09" w:rsidRDefault="00264E09" w:rsidP="00DA0BF8">
                            <w:pPr>
                              <w:spacing w:before="30" w:line="260" w:lineRule="exact"/>
                              <w:rPr>
                                <w:color w:val="FFFFFF"/>
                                <w:lang w:val="ru-RU"/>
                              </w:rPr>
                            </w:pPr>
                          </w:p>
                          <w:p w:rsidR="00264E09" w:rsidRDefault="00264E09" w:rsidP="00DA0BF8">
                            <w:pPr>
                              <w:spacing w:before="30" w:line="260" w:lineRule="exact"/>
                              <w:rPr>
                                <w:color w:val="FFFFFF"/>
                                <w:lang w:val="ru-RU"/>
                              </w:rPr>
                            </w:pPr>
                          </w:p>
                          <w:p w:rsidR="00264E09" w:rsidRPr="00746476" w:rsidRDefault="00264E09" w:rsidP="00DA0BF8">
                            <w:pPr>
                              <w:spacing w:before="30" w:line="260" w:lineRule="exact"/>
                              <w:rPr>
                                <w:color w:val="FFFFFF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360000" tIns="0" rIns="0" bIns="0" anchor="t" anchorCtr="0" upright="1">
                        <a:noAutofit/>
                      </wps:bodyPr>
                    </wps:wsp>
                    <wps:wsp>
                      <wps:cNvPr id="4" name="Rectangle 3"/>
                      <wps:cNvSpPr>
                        <a:spLocks noChangeArrowheads="1"/>
                      </wps:cNvSpPr>
                      <wps:spPr bwMode="auto">
                        <a:xfrm>
                          <a:off x="10233" y="1109"/>
                          <a:ext cx="1668" cy="340"/>
                        </a:xfrm>
                        <a:prstGeom prst="rect">
                          <a:avLst/>
                        </a:prstGeom>
                        <a:solidFill>
                          <a:srgbClr val="2458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4E09" w:rsidRPr="00B81413" w:rsidRDefault="00264E09" w:rsidP="00DA0BF8"/>
                          <w:p w:rsidR="00264E09" w:rsidRDefault="00264E09" w:rsidP="00DA0BF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8407" y="1035"/>
                          <a:ext cx="1742" cy="6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4E09" w:rsidRDefault="00264E09" w:rsidP="00DA0BF8">
                            <w:pPr>
                              <w:spacing w:line="240" w:lineRule="auto"/>
                            </w:pPr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0712E9AC" wp14:editId="7B9B20C1">
                                  <wp:extent cx="1097280" cy="304800"/>
                                  <wp:effectExtent l="0" t="0" r="7620" b="0"/>
                                  <wp:docPr id="6" name="Рисунок 6" descr="logo_RGB_newslett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RGB_newslett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728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64E09" w:rsidRDefault="00264E09" w:rsidP="00DA0BF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" o:spid="_x0000_s1026" style="position:absolute;margin-left:-57.15pt;margin-top:16.3pt;width:595.5pt;height:33.4pt;z-index:251659264" coordorigin="-9,1035" coordsize="11910,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">
              <v:rect id="Rectangle 2" o:spid="_x0000_s1027" style="position:absolute;left:-9;top:1109;width:8313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l28IA&#10;AADaAAAADwAAAGRycy9kb3ducmV2LnhtbESPQWsCMRSE74X+h/AKvdW3tSBlNYoKgi30UBW8PjfP&#10;TXDzst2k7vbfN0Khx2FmvmFmi8E36spddEE0PI8KUCxVME5qDYf95ukVVEwkhpogrOGHIyzm93cz&#10;Kk3o5ZOvu1SrDJFYkgabUlsixsqypzgKLUv2zqHzlLLsajQd9RnuGxwXxQQ9OckLllpeW64uu2+v&#10;Ifab1fjrJLg9rj/sW0L3vkSn9ePDsJyCSjyk//Bfe2s0vMDtSr4BOP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2XbwgAAANoAAAAPAAAAAAAAAAAAAAAAAJgCAABkcnMvZG93&#10;bnJldi54bWxQSwUGAAAAAAQABAD1AAAAhwMAAAAA&#10;" fillcolor="#2458a6" stroked="f">
                <v:textbox inset="10mm,0,0,0">
                  <w:txbxContent>
                    <w:p w:rsidR="00264E09" w:rsidRDefault="00264E09" w:rsidP="00DA0BF8">
                      <w:pPr>
                        <w:spacing w:before="30" w:line="260" w:lineRule="exact"/>
                        <w:rPr>
                          <w:color w:val="FFFFFF"/>
                          <w:lang w:val="ru-RU"/>
                        </w:rPr>
                      </w:pPr>
                    </w:p>
                    <w:p w:rsidR="00264E09" w:rsidRDefault="00264E09" w:rsidP="00DA0BF8">
                      <w:pPr>
                        <w:spacing w:before="30" w:line="260" w:lineRule="exact"/>
                        <w:rPr>
                          <w:color w:val="FFFFFF"/>
                          <w:lang w:val="ru-RU"/>
                        </w:rPr>
                      </w:pPr>
                    </w:p>
                    <w:p w:rsidR="00264E09" w:rsidRDefault="00264E09" w:rsidP="00DA0BF8">
                      <w:pPr>
                        <w:spacing w:before="30" w:line="260" w:lineRule="exact"/>
                        <w:rPr>
                          <w:color w:val="FFFFFF"/>
                          <w:lang w:val="ru-RU"/>
                        </w:rPr>
                      </w:pPr>
                    </w:p>
                    <w:p w:rsidR="00264E09" w:rsidRDefault="00264E09" w:rsidP="00DA0BF8">
                      <w:pPr>
                        <w:spacing w:before="30" w:line="260" w:lineRule="exact"/>
                        <w:rPr>
                          <w:color w:val="FFFFFF"/>
                          <w:lang w:val="ru-RU"/>
                        </w:rPr>
                      </w:pPr>
                    </w:p>
                    <w:p w:rsidR="00264E09" w:rsidRPr="00746476" w:rsidRDefault="00264E09" w:rsidP="00DA0BF8">
                      <w:pPr>
                        <w:spacing w:before="30" w:line="260" w:lineRule="exact"/>
                        <w:rPr>
                          <w:color w:val="FFFFFF"/>
                          <w:lang w:val="ru-RU"/>
                        </w:rPr>
                      </w:pPr>
                    </w:p>
                  </w:txbxContent>
                </v:textbox>
              </v:rect>
              <v:rect id="Rectangle 3" o:spid="_x0000_s1028" style="position:absolute;left:10233;top:1109;width:1668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0FB8EA&#10;AADaAAAADwAAAGRycy9kb3ducmV2LnhtbESPQYvCMBSE7wv+h/AEL6Kp4q5SjSKCqLddFbw+m2db&#10;bV5KErX77zeCsMdhZr5hZovGVOJBzpeWFQz6CQjizOqScwXHw7o3AeEDssbKMin4JQ+Leetjhqm2&#10;T/6hxz7kIkLYp6igCKFOpfRZQQZ939bE0btYZzBE6XKpHT4j3FRymCRf0mDJcaHAmlYFZbf93Sjo&#10;urFz9E3r+8kfdhtzvrrP5VWpTrtZTkEEasJ/+N3eagUjeF2JN0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NBQfBAAAA2gAAAA8AAAAAAAAAAAAAAAAAmAIAAGRycy9kb3du&#10;cmV2LnhtbFBLBQYAAAAABAAEAPUAAACGAwAAAAA=&#10;" fillcolor="#2458a6" stroked="f">
                <v:textbox inset="0,0,0,0">
                  <w:txbxContent>
                    <w:p w:rsidR="00264E09" w:rsidRPr="00B81413" w:rsidRDefault="00264E09" w:rsidP="00DA0BF8"/>
                    <w:p w:rsidR="00264E09" w:rsidRDefault="00264E09" w:rsidP="00DA0BF8"/>
                  </w:txbxContent>
                </v:textbox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8407;top:1035;width:1742;height: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<v:textbox inset="0,0,0,0">
                  <w:txbxContent>
                    <w:p w:rsidR="00264E09" w:rsidRDefault="00264E09" w:rsidP="00DA0BF8">
                      <w:pPr>
                        <w:spacing w:line="240" w:lineRule="auto"/>
                      </w:pPr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69BC5CEB" wp14:editId="7A4590EA">
                            <wp:extent cx="1097280" cy="304800"/>
                            <wp:effectExtent l="0" t="0" r="7620" b="0"/>
                            <wp:docPr id="6" name="Рисунок 6" descr="logo_RGB_newslett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RGB_newslett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728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64E09" w:rsidRDefault="00264E09" w:rsidP="00DA0BF8"/>
                  </w:txbxContent>
                </v:textbox>
              </v:shape>
            </v:group>
          </w:pict>
        </mc:Fallback>
      </mc:AlternateContent>
    </w:r>
  </w:p>
  <w:p w:rsidR="00264E09" w:rsidRDefault="00264E09" w:rsidP="00DA0BF8">
    <w:pPr>
      <w:ind w:left="-567"/>
      <w:rPr>
        <w:sz w:val="28"/>
        <w:szCs w:val="28"/>
        <w:lang w:val="ru-RU"/>
      </w:rPr>
    </w:pPr>
  </w:p>
  <w:p w:rsidR="00264E09" w:rsidRPr="00C1480E" w:rsidRDefault="00264E09" w:rsidP="00DA0BF8">
    <w:pPr>
      <w:ind w:left="-567"/>
      <w:rPr>
        <w:rFonts w:ascii="Arial" w:hAnsi="Arial" w:cs="Arial"/>
        <w:bCs/>
        <w:szCs w:val="24"/>
        <w:lang w:val="ru-RU"/>
      </w:rPr>
    </w:pPr>
    <w:r w:rsidRPr="00DA0BF8">
      <w:rPr>
        <w:rFonts w:ascii="Arial" w:hAnsi="Arial" w:cs="Arial"/>
        <w:sz w:val="28"/>
        <w:szCs w:val="28"/>
        <w:lang w:val="ru-RU"/>
      </w:rPr>
      <w:t xml:space="preserve">Опросный лист: </w:t>
    </w:r>
    <w:r w:rsidR="00C1480E">
      <w:rPr>
        <w:rFonts w:ascii="Arial" w:hAnsi="Arial" w:cs="Arial"/>
        <w:i/>
        <w:sz w:val="28"/>
        <w:szCs w:val="28"/>
        <w:lang w:val="ru-RU"/>
      </w:rPr>
      <w:t>Электромагнитные расходомеры</w:t>
    </w:r>
    <w:r w:rsidR="00C1480E" w:rsidRPr="00C1480E">
      <w:rPr>
        <w:rFonts w:ascii="Arial" w:hAnsi="Arial" w:cs="Arial"/>
        <w:i/>
        <w:sz w:val="28"/>
        <w:szCs w:val="28"/>
        <w:lang w:val="ru-RU"/>
      </w:rPr>
      <w:t xml:space="preserve"> </w:t>
    </w:r>
    <w:r w:rsidR="00C1480E">
      <w:rPr>
        <w:rFonts w:ascii="Arial" w:hAnsi="Arial" w:cs="Arial"/>
        <w:i/>
        <w:sz w:val="28"/>
        <w:szCs w:val="28"/>
        <w:lang w:val="en-US"/>
      </w:rPr>
      <w:t>OPTIFLUX</w:t>
    </w:r>
    <w:r w:rsidR="00C1480E" w:rsidRPr="00C1480E">
      <w:rPr>
        <w:rFonts w:ascii="Arial" w:hAnsi="Arial" w:cs="Arial"/>
        <w:i/>
        <w:sz w:val="28"/>
        <w:szCs w:val="28"/>
        <w:lang w:val="ru-RU"/>
      </w:rPr>
      <w:t xml:space="preserve"> / </w:t>
    </w:r>
    <w:r w:rsidR="00C1480E">
      <w:rPr>
        <w:rFonts w:ascii="Arial" w:hAnsi="Arial" w:cs="Arial"/>
        <w:i/>
        <w:sz w:val="28"/>
        <w:szCs w:val="28"/>
        <w:lang w:val="en-US"/>
      </w:rPr>
      <w:t>WATERFLUX</w:t>
    </w:r>
    <w:r w:rsidR="00C1480E" w:rsidRPr="00C1480E">
      <w:rPr>
        <w:rFonts w:ascii="Arial" w:hAnsi="Arial" w:cs="Arial"/>
        <w:i/>
        <w:sz w:val="28"/>
        <w:szCs w:val="28"/>
        <w:lang w:val="ru-RU"/>
      </w:rPr>
      <w:t xml:space="preserve"> / </w:t>
    </w:r>
    <w:r w:rsidR="00C1480E">
      <w:rPr>
        <w:rFonts w:ascii="Arial" w:hAnsi="Arial" w:cs="Arial"/>
        <w:i/>
        <w:sz w:val="28"/>
        <w:szCs w:val="28"/>
        <w:lang w:val="en-US"/>
      </w:rPr>
      <w:t>TIDALFLUX</w:t>
    </w:r>
    <w:r w:rsidR="00C1480E" w:rsidRPr="00C1480E">
      <w:rPr>
        <w:rFonts w:ascii="Arial" w:hAnsi="Arial" w:cs="Arial"/>
        <w:i/>
        <w:sz w:val="28"/>
        <w:szCs w:val="28"/>
        <w:lang w:val="ru-RU"/>
      </w:rPr>
      <w:t xml:space="preserve"> / </w:t>
    </w:r>
    <w:r w:rsidR="00C1480E">
      <w:rPr>
        <w:rFonts w:ascii="Arial" w:hAnsi="Arial" w:cs="Arial"/>
        <w:i/>
        <w:sz w:val="28"/>
        <w:szCs w:val="28"/>
        <w:lang w:val="en-US"/>
      </w:rPr>
      <w:t>BATCHFLUX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tbIK1N+/uWzDIEK1Cf7ingnrQjE=" w:salt="hxc+7b47bCuRvHj8zSa+ow=="/>
  <w:defaultTabStop w:val="708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34"/>
    <w:rsid w:val="000127BC"/>
    <w:rsid w:val="00046617"/>
    <w:rsid w:val="00097662"/>
    <w:rsid w:val="00105CE2"/>
    <w:rsid w:val="00264E09"/>
    <w:rsid w:val="002655A2"/>
    <w:rsid w:val="002C16F4"/>
    <w:rsid w:val="00301334"/>
    <w:rsid w:val="0032747D"/>
    <w:rsid w:val="00383CF6"/>
    <w:rsid w:val="00385F13"/>
    <w:rsid w:val="00397220"/>
    <w:rsid w:val="003D0A6F"/>
    <w:rsid w:val="00433BCA"/>
    <w:rsid w:val="004F449A"/>
    <w:rsid w:val="00535968"/>
    <w:rsid w:val="005A6F93"/>
    <w:rsid w:val="005C52BC"/>
    <w:rsid w:val="005C6DB9"/>
    <w:rsid w:val="00626A3A"/>
    <w:rsid w:val="00696983"/>
    <w:rsid w:val="006C450B"/>
    <w:rsid w:val="006C6FAF"/>
    <w:rsid w:val="007303F6"/>
    <w:rsid w:val="00782F13"/>
    <w:rsid w:val="00820858"/>
    <w:rsid w:val="00830125"/>
    <w:rsid w:val="0089432E"/>
    <w:rsid w:val="00941E3E"/>
    <w:rsid w:val="00967B49"/>
    <w:rsid w:val="00984E4F"/>
    <w:rsid w:val="009B3105"/>
    <w:rsid w:val="009F1C61"/>
    <w:rsid w:val="00A31310"/>
    <w:rsid w:val="00A41FB1"/>
    <w:rsid w:val="00A94FA5"/>
    <w:rsid w:val="00A97D46"/>
    <w:rsid w:val="00B26BF1"/>
    <w:rsid w:val="00B40B80"/>
    <w:rsid w:val="00C1480E"/>
    <w:rsid w:val="00C75CA5"/>
    <w:rsid w:val="00C774E7"/>
    <w:rsid w:val="00D71F7B"/>
    <w:rsid w:val="00D836F3"/>
    <w:rsid w:val="00DA0BF8"/>
    <w:rsid w:val="00DA0C96"/>
    <w:rsid w:val="00E0543C"/>
    <w:rsid w:val="00E12876"/>
    <w:rsid w:val="00EA7051"/>
    <w:rsid w:val="00F11061"/>
    <w:rsid w:val="00F7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eastAsia="Times New Roman" w:hAnsi="Times New Roman" w:cs="Times New Roman" w:hint="default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 w:hint="default"/>
      <w:sz w:val="16"/>
      <w:szCs w:val="16"/>
    </w:rPr>
  </w:style>
  <w:style w:type="character" w:customStyle="1" w:styleId="1CDFooterChar">
    <w:name w:val="1_CD_Footer Char"/>
    <w:basedOn w:val="a0"/>
    <w:link w:val="1CDFooter"/>
    <w:locked/>
    <w:rPr>
      <w:rFonts w:ascii="Arial" w:hAnsi="Arial" w:cs="Arial" w:hint="default"/>
      <w:spacing w:val="-7"/>
      <w:sz w:val="14"/>
      <w:szCs w:val="14"/>
    </w:rPr>
  </w:style>
  <w:style w:type="paragraph" w:customStyle="1" w:styleId="1CDFooter">
    <w:name w:val="1_CD_Footer"/>
    <w:basedOn w:val="a"/>
    <w:link w:val="1CDFooterChar"/>
    <w:pPr>
      <w:spacing w:after="0" w:line="196" w:lineRule="exact"/>
    </w:pPr>
    <w:rPr>
      <w:rFonts w:ascii="Arial" w:hAnsi="Arial"/>
      <w:spacing w:val="-7"/>
      <w:sz w:val="14"/>
      <w:szCs w:val="14"/>
    </w:rPr>
  </w:style>
  <w:style w:type="character" w:customStyle="1" w:styleId="1CD-BodyChar">
    <w:name w:val="1_CD-Body Char"/>
    <w:link w:val="1CD-Body"/>
    <w:locked/>
    <w:rPr>
      <w:rFonts w:ascii="Arial" w:eastAsia="Times New Roman" w:hAnsi="Arial" w:cs="Times New Roman" w:hint="default"/>
      <w:sz w:val="20"/>
      <w:szCs w:val="20"/>
    </w:rPr>
  </w:style>
  <w:style w:type="paragraph" w:customStyle="1" w:styleId="1CD-Body">
    <w:name w:val="1_CD-Body"/>
    <w:link w:val="1CD-BodyChar"/>
    <w:pPr>
      <w:spacing w:after="120" w:line="280" w:lineRule="exact"/>
    </w:pPr>
    <w:rPr>
      <w:rFonts w:ascii="Arial" w:eastAsia="Times New Roman" w:hAnsi="Arial" w:cs="Times New Roman"/>
    </w:rPr>
  </w:style>
  <w:style w:type="character" w:styleId="a9">
    <w:name w:val="Placeholder Text"/>
    <w:basedOn w:val="a0"/>
    <w:uiPriority w:val="99"/>
    <w:semiHidden/>
    <w:rPr>
      <w:color w:val="808080"/>
    </w:rPr>
  </w:style>
  <w:style w:type="paragraph" w:customStyle="1" w:styleId="1CD-Footer-Bold">
    <w:name w:val="1_CD-Footer-Bold"/>
    <w:basedOn w:val="a"/>
    <w:next w:val="a"/>
    <w:link w:val="1CD-Footer-BoldChar"/>
    <w:rsid w:val="00F11061"/>
    <w:pPr>
      <w:spacing w:after="0" w:line="196" w:lineRule="exact"/>
    </w:pPr>
    <w:rPr>
      <w:rFonts w:ascii="Arial" w:eastAsia="Times New Roman" w:hAnsi="Arial" w:cs="Times New Roman"/>
      <w:b/>
      <w:sz w:val="14"/>
      <w:szCs w:val="20"/>
    </w:rPr>
  </w:style>
  <w:style w:type="character" w:customStyle="1" w:styleId="1CD-Footer-BoldChar">
    <w:name w:val="1_CD-Footer-Bold Char"/>
    <w:link w:val="1CD-Footer-Bold"/>
    <w:rsid w:val="00F11061"/>
    <w:rPr>
      <w:rFonts w:ascii="Arial" w:eastAsia="Times New Roman" w:hAnsi="Arial" w:cs="Times New Roman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Times New Roman" w:eastAsia="Times New Roman" w:hAnsi="Times New Roman" w:cs="Times New Roman" w:hint="default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 w:hint="default"/>
      <w:sz w:val="16"/>
      <w:szCs w:val="16"/>
    </w:rPr>
  </w:style>
  <w:style w:type="character" w:customStyle="1" w:styleId="1CDFooterChar">
    <w:name w:val="1_CD_Footer Char"/>
    <w:basedOn w:val="a0"/>
    <w:link w:val="1CDFooter"/>
    <w:locked/>
    <w:rPr>
      <w:rFonts w:ascii="Arial" w:hAnsi="Arial" w:cs="Arial" w:hint="default"/>
      <w:spacing w:val="-7"/>
      <w:sz w:val="14"/>
      <w:szCs w:val="14"/>
    </w:rPr>
  </w:style>
  <w:style w:type="paragraph" w:customStyle="1" w:styleId="1CDFooter">
    <w:name w:val="1_CD_Footer"/>
    <w:basedOn w:val="a"/>
    <w:link w:val="1CDFooterChar"/>
    <w:pPr>
      <w:spacing w:after="0" w:line="196" w:lineRule="exact"/>
    </w:pPr>
    <w:rPr>
      <w:rFonts w:ascii="Arial" w:hAnsi="Arial"/>
      <w:spacing w:val="-7"/>
      <w:sz w:val="14"/>
      <w:szCs w:val="14"/>
    </w:rPr>
  </w:style>
  <w:style w:type="character" w:customStyle="1" w:styleId="1CD-BodyChar">
    <w:name w:val="1_CD-Body Char"/>
    <w:link w:val="1CD-Body"/>
    <w:locked/>
    <w:rPr>
      <w:rFonts w:ascii="Arial" w:eastAsia="Times New Roman" w:hAnsi="Arial" w:cs="Times New Roman" w:hint="default"/>
      <w:sz w:val="20"/>
      <w:szCs w:val="20"/>
    </w:rPr>
  </w:style>
  <w:style w:type="paragraph" w:customStyle="1" w:styleId="1CD-Body">
    <w:name w:val="1_CD-Body"/>
    <w:link w:val="1CD-BodyChar"/>
    <w:pPr>
      <w:spacing w:after="120" w:line="280" w:lineRule="exact"/>
    </w:pPr>
    <w:rPr>
      <w:rFonts w:ascii="Arial" w:eastAsia="Times New Roman" w:hAnsi="Arial" w:cs="Times New Roman"/>
    </w:rPr>
  </w:style>
  <w:style w:type="character" w:styleId="a9">
    <w:name w:val="Placeholder Text"/>
    <w:basedOn w:val="a0"/>
    <w:uiPriority w:val="99"/>
    <w:semiHidden/>
    <w:rPr>
      <w:color w:val="808080"/>
    </w:rPr>
  </w:style>
  <w:style w:type="paragraph" w:customStyle="1" w:styleId="1CD-Footer-Bold">
    <w:name w:val="1_CD-Footer-Bold"/>
    <w:basedOn w:val="a"/>
    <w:next w:val="a"/>
    <w:link w:val="1CD-Footer-BoldChar"/>
    <w:rsid w:val="00F11061"/>
    <w:pPr>
      <w:spacing w:after="0" w:line="196" w:lineRule="exact"/>
    </w:pPr>
    <w:rPr>
      <w:rFonts w:ascii="Arial" w:eastAsia="Times New Roman" w:hAnsi="Arial" w:cs="Times New Roman"/>
      <w:b/>
      <w:sz w:val="14"/>
      <w:szCs w:val="20"/>
    </w:rPr>
  </w:style>
  <w:style w:type="character" w:customStyle="1" w:styleId="1CD-Footer-BoldChar">
    <w:name w:val="1_CD-Footer-Bold Char"/>
    <w:link w:val="1CD-Footer-Bold"/>
    <w:rsid w:val="00F11061"/>
    <w:rPr>
      <w:rFonts w:ascii="Arial" w:eastAsia="Times New Roman" w:hAnsi="Arial" w:cs="Times New Roman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zbogoml\Desktop\Fragebogen%20Tr&#252;bung%20(OPTISYS%20TUR%201050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F2E92774D3248DB94E70B448278F9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B5A7CF-F075-4E3D-9CB6-489A30D83945}"/>
      </w:docPartPr>
      <w:docPartBody>
        <w:p w:rsidR="00A27E50" w:rsidRDefault="003B6DAC" w:rsidP="003B6DAC">
          <w:pPr>
            <w:pStyle w:val="4F2E92774D3248DB94E70B448278F9DB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FFAA378F7D124E4498B66ABDC28FA2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76D031-DD9B-4046-A67B-FC61C4C6FF9E}"/>
      </w:docPartPr>
      <w:docPartBody>
        <w:p w:rsidR="00A27E50" w:rsidRDefault="003B6DAC" w:rsidP="003B6DAC">
          <w:pPr>
            <w:pStyle w:val="FFAA378F7D124E4498B66ABDC28FA28F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51D0E31CDF6342098C45182B420E81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8ED42B-C0B1-408C-A83A-19D854EE226F}"/>
      </w:docPartPr>
      <w:docPartBody>
        <w:p w:rsidR="00A27E50" w:rsidRDefault="003B6DAC" w:rsidP="003B6DAC">
          <w:pPr>
            <w:pStyle w:val="51D0E31CDF6342098C45182B420E81B4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77969F8E19F34DA0B19A8F1D0D8D13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FDE20-ECD3-4E59-86FE-A12A23D13EB3}"/>
      </w:docPartPr>
      <w:docPartBody>
        <w:p w:rsidR="00A27E50" w:rsidRDefault="003B6DAC" w:rsidP="003B6DAC">
          <w:pPr>
            <w:pStyle w:val="77969F8E19F34DA0B19A8F1D0D8D13F7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DF0F53F289ED46DC9D212A09A094E0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7E31ED-A1CD-4B70-AC4C-AE1E9321500E}"/>
      </w:docPartPr>
      <w:docPartBody>
        <w:p w:rsidR="00A27E50" w:rsidRDefault="003B6DAC" w:rsidP="003B6DAC">
          <w:pPr>
            <w:pStyle w:val="DF0F53F289ED46DC9D212A09A094E09F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22F7EF914BF14FEEA3B57613D888B3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0B5835-2DCE-46AC-A279-640A799CE7C6}"/>
      </w:docPartPr>
      <w:docPartBody>
        <w:p w:rsidR="00A27E50" w:rsidRDefault="003B6DAC" w:rsidP="003B6DAC">
          <w:pPr>
            <w:pStyle w:val="22F7EF914BF14FEEA3B57613D888B36A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436538C17868467DB268F01C27DAA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62DE66-202F-440B-A04E-A0E857F1938B}"/>
      </w:docPartPr>
      <w:docPartBody>
        <w:p w:rsidR="00A27E50" w:rsidRDefault="003B6DAC" w:rsidP="003B6DAC">
          <w:pPr>
            <w:pStyle w:val="436538C17868467DB268F01C27DAA905"/>
          </w:pPr>
          <w:r>
            <w:rPr>
              <w:rStyle w:val="a3"/>
              <w:highlight w:val="lightGray"/>
            </w:rPr>
            <w:t>дата</w:t>
          </w:r>
        </w:p>
      </w:docPartBody>
    </w:docPart>
    <w:docPart>
      <w:docPartPr>
        <w:name w:val="F52014A0E0FF49068E69B08296341F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7C5197-8437-4495-8960-9A3D1C336547}"/>
      </w:docPartPr>
      <w:docPartBody>
        <w:p w:rsidR="00A27E50" w:rsidRDefault="003B6DAC" w:rsidP="003B6DAC">
          <w:pPr>
            <w:pStyle w:val="F52014A0E0FF49068E69B08296341F1D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  <w:docPart>
      <w:docPartPr>
        <w:name w:val="674E16E1DA9E447F9F4C0412F25D09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CED386-563C-493A-887A-992DAEED9234}"/>
      </w:docPartPr>
      <w:docPartBody>
        <w:p w:rsidR="00A27E50" w:rsidRDefault="003B6DAC" w:rsidP="003B6DAC">
          <w:pPr>
            <w:pStyle w:val="674E16E1DA9E447F9F4C0412F25D09AD"/>
          </w:pPr>
          <w:r>
            <w:rPr>
              <w:rStyle w:val="a3"/>
              <w:lang w:val="de-DE" w:eastAsia="de-DE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124"/>
    <w:rsid w:val="00025DF2"/>
    <w:rsid w:val="000B7350"/>
    <w:rsid w:val="00170924"/>
    <w:rsid w:val="0017242A"/>
    <w:rsid w:val="001A0C94"/>
    <w:rsid w:val="00212A0B"/>
    <w:rsid w:val="003B6DAC"/>
    <w:rsid w:val="005E02A2"/>
    <w:rsid w:val="009B129D"/>
    <w:rsid w:val="00A27E50"/>
    <w:rsid w:val="00B2709D"/>
    <w:rsid w:val="00B847CF"/>
    <w:rsid w:val="00C167C4"/>
    <w:rsid w:val="00C17CE2"/>
    <w:rsid w:val="00CD08D2"/>
    <w:rsid w:val="00E312B4"/>
    <w:rsid w:val="00E70ED0"/>
    <w:rsid w:val="00EF6AB9"/>
    <w:rsid w:val="00F7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A0C94"/>
    <w:rPr>
      <w:color w:val="808080"/>
    </w:rPr>
  </w:style>
  <w:style w:type="paragraph" w:customStyle="1" w:styleId="DefaultPlaceholder1082065158">
    <w:name w:val="DefaultPlaceholder_108206515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5E43D4DB54140588AE8F7BDF3AFF48E">
    <w:name w:val="D5E43D4DB54140588AE8F7BDF3AFF48E"/>
    <w:rsid w:val="000B7350"/>
  </w:style>
  <w:style w:type="paragraph" w:customStyle="1" w:styleId="4BFEED16201F4770A39EA09A9749DA0C">
    <w:name w:val="4BFEED16201F4770A39EA09A9749DA0C"/>
    <w:rsid w:val="000B7350"/>
  </w:style>
  <w:style w:type="paragraph" w:customStyle="1" w:styleId="1C2E31729D654C7697A5AA74897DE9B2">
    <w:name w:val="1C2E31729D654C7697A5AA74897DE9B2"/>
    <w:rsid w:val="000B7350"/>
  </w:style>
  <w:style w:type="paragraph" w:customStyle="1" w:styleId="1603281DB1C74AF1A21F4F79251390F3">
    <w:name w:val="1603281DB1C74AF1A21F4F79251390F3"/>
    <w:rsid w:val="000B7350"/>
  </w:style>
  <w:style w:type="paragraph" w:customStyle="1" w:styleId="F15E671F819448FFA07ABEFB5FD0B9C5">
    <w:name w:val="F15E671F819448FFA07ABEFB5FD0B9C5"/>
    <w:rsid w:val="000B7350"/>
  </w:style>
  <w:style w:type="paragraph" w:customStyle="1" w:styleId="BCF0F5BCDA3B4FB1858FCF6C5B1AAA79">
    <w:name w:val="BCF0F5BCDA3B4FB1858FCF6C5B1AAA79"/>
    <w:rsid w:val="000B7350"/>
  </w:style>
  <w:style w:type="paragraph" w:customStyle="1" w:styleId="0938105EF2B94EB19792BE16AF64B1C9">
    <w:name w:val="0938105EF2B94EB19792BE16AF64B1C9"/>
    <w:rsid w:val="000B7350"/>
  </w:style>
  <w:style w:type="paragraph" w:customStyle="1" w:styleId="C3286A0F3FD045C6B2256BF0135DD473">
    <w:name w:val="C3286A0F3FD045C6B2256BF0135DD473"/>
    <w:rsid w:val="000B7350"/>
  </w:style>
  <w:style w:type="paragraph" w:customStyle="1" w:styleId="EE2763FDC3C54F80998BB174A295DB35">
    <w:name w:val="EE2763FDC3C54F80998BB174A295DB35"/>
    <w:rsid w:val="000B7350"/>
  </w:style>
  <w:style w:type="paragraph" w:customStyle="1" w:styleId="1B4B20A181614829954D2B6AA524BA15">
    <w:name w:val="1B4B20A181614829954D2B6AA524BA15"/>
    <w:rsid w:val="000B7350"/>
  </w:style>
  <w:style w:type="paragraph" w:customStyle="1" w:styleId="E099E6FCB1FC4B3D86BA74DD7540A774">
    <w:name w:val="E099E6FCB1FC4B3D86BA74DD7540A774"/>
    <w:rsid w:val="000B7350"/>
  </w:style>
  <w:style w:type="paragraph" w:customStyle="1" w:styleId="3F6C191852A9460694E3FED8247FD8A8">
    <w:name w:val="3F6C191852A9460694E3FED8247FD8A8"/>
    <w:rsid w:val="000B7350"/>
  </w:style>
  <w:style w:type="paragraph" w:customStyle="1" w:styleId="1FCA7066C33546B4A0DB19D0E346142A">
    <w:name w:val="1FCA7066C33546B4A0DB19D0E346142A"/>
    <w:rsid w:val="000B7350"/>
  </w:style>
  <w:style w:type="paragraph" w:customStyle="1" w:styleId="4DA6BA20BA4B4188A052829250DBD61A">
    <w:name w:val="4DA6BA20BA4B4188A052829250DBD61A"/>
    <w:rsid w:val="000B7350"/>
  </w:style>
  <w:style w:type="paragraph" w:customStyle="1" w:styleId="2F14A58C8DEF416CBFF02608BDB5BEBC">
    <w:name w:val="2F14A58C8DEF416CBFF02608BDB5BEBC"/>
    <w:rsid w:val="000B7350"/>
  </w:style>
  <w:style w:type="paragraph" w:customStyle="1" w:styleId="F8A03E9FAF824C87B2F2A4CB692A2676">
    <w:name w:val="F8A03E9FAF824C87B2F2A4CB692A2676"/>
    <w:rsid w:val="000B7350"/>
  </w:style>
  <w:style w:type="paragraph" w:customStyle="1" w:styleId="CA314C1AB2E94FFA9FB791173C919361">
    <w:name w:val="CA314C1AB2E94FFA9FB791173C919361"/>
    <w:rsid w:val="000B7350"/>
  </w:style>
  <w:style w:type="paragraph" w:customStyle="1" w:styleId="F66B1F2BA1494DC890A76BDD5B851451">
    <w:name w:val="F66B1F2BA1494DC890A76BDD5B851451"/>
    <w:rsid w:val="000B7350"/>
  </w:style>
  <w:style w:type="paragraph" w:customStyle="1" w:styleId="0620683B7813491B8F12DC46DA780B57">
    <w:name w:val="0620683B7813491B8F12DC46DA780B57"/>
    <w:rsid w:val="000B7350"/>
  </w:style>
  <w:style w:type="paragraph" w:customStyle="1" w:styleId="FDC7E3F7D05B412CBC8F5715BEFC86FE">
    <w:name w:val="FDC7E3F7D05B412CBC8F5715BEFC86FE"/>
    <w:rsid w:val="000B7350"/>
  </w:style>
  <w:style w:type="paragraph" w:customStyle="1" w:styleId="3A0EA96CF07448DE9CDCD852CDF4BF07">
    <w:name w:val="3A0EA96CF07448DE9CDCD852CDF4BF07"/>
    <w:rsid w:val="000B7350"/>
  </w:style>
  <w:style w:type="paragraph" w:customStyle="1" w:styleId="33495FBF8B274985B6EAE5F32AB70103">
    <w:name w:val="33495FBF8B274985B6EAE5F32AB70103"/>
    <w:rsid w:val="000B7350"/>
  </w:style>
  <w:style w:type="paragraph" w:customStyle="1" w:styleId="3E7C28AEE4E8417A979DF015E6BE4C6F">
    <w:name w:val="3E7C28AEE4E8417A979DF015E6BE4C6F"/>
    <w:rsid w:val="000B7350"/>
  </w:style>
  <w:style w:type="paragraph" w:customStyle="1" w:styleId="D0A99A42547B4489B9C374B513541F24">
    <w:name w:val="D0A99A42547B4489B9C374B513541F24"/>
    <w:rsid w:val="000B7350"/>
  </w:style>
  <w:style w:type="paragraph" w:customStyle="1" w:styleId="BC5EC30E74D44B9DB91927B153C923F7">
    <w:name w:val="BC5EC30E74D44B9DB91927B153C923F7"/>
    <w:rsid w:val="000B7350"/>
  </w:style>
  <w:style w:type="paragraph" w:customStyle="1" w:styleId="6B2A11F5C342449E893E812DE063B72D">
    <w:name w:val="6B2A11F5C342449E893E812DE063B72D"/>
    <w:rsid w:val="000B7350"/>
  </w:style>
  <w:style w:type="paragraph" w:customStyle="1" w:styleId="CA7E6EE5803744E68B5036D69AC28381">
    <w:name w:val="CA7E6EE5803744E68B5036D69AC28381"/>
    <w:rsid w:val="000B7350"/>
  </w:style>
  <w:style w:type="paragraph" w:customStyle="1" w:styleId="134699E86B554AA5AC329B1C54A11418">
    <w:name w:val="134699E86B554AA5AC329B1C54A11418"/>
    <w:rsid w:val="000B7350"/>
  </w:style>
  <w:style w:type="paragraph" w:customStyle="1" w:styleId="747AF24CB3A7487DA7CFC8DEEAF00CBF">
    <w:name w:val="747AF24CB3A7487DA7CFC8DEEAF00CBF"/>
    <w:rsid w:val="000B7350"/>
  </w:style>
  <w:style w:type="paragraph" w:customStyle="1" w:styleId="27663F07803B4EAABECFCF5499198AED">
    <w:name w:val="27663F07803B4EAABECFCF5499198AED"/>
    <w:rsid w:val="000B7350"/>
  </w:style>
  <w:style w:type="paragraph" w:customStyle="1" w:styleId="BBFA201C136649FEA406E525A87DDCAD">
    <w:name w:val="BBFA201C136649FEA406E525A87DDCAD"/>
    <w:rsid w:val="00EF6AB9"/>
  </w:style>
  <w:style w:type="paragraph" w:customStyle="1" w:styleId="725DABFF0FA84106B780AE803D9F4FCA">
    <w:name w:val="725DABFF0FA84106B780AE803D9F4FCA"/>
    <w:rsid w:val="00EF6AB9"/>
  </w:style>
  <w:style w:type="paragraph" w:customStyle="1" w:styleId="75C04ADDC17D444AA61E1886E65D4C61">
    <w:name w:val="75C04ADDC17D444AA61E1886E65D4C61"/>
    <w:rsid w:val="00EF6AB9"/>
  </w:style>
  <w:style w:type="paragraph" w:customStyle="1" w:styleId="67887240EB024C6C9D6FC7D5FD5CEB1A">
    <w:name w:val="67887240EB024C6C9D6FC7D5FD5CEB1A"/>
    <w:rsid w:val="00EF6AB9"/>
  </w:style>
  <w:style w:type="paragraph" w:customStyle="1" w:styleId="5140A6102BA04D5E96A2080BA0EB6ACB">
    <w:name w:val="5140A6102BA04D5E96A2080BA0EB6ACB"/>
    <w:rsid w:val="00EF6AB9"/>
  </w:style>
  <w:style w:type="paragraph" w:customStyle="1" w:styleId="7669AD06D9014437822877CF00ABCC7F">
    <w:name w:val="7669AD06D9014437822877CF00ABCC7F"/>
    <w:rsid w:val="00EF6AB9"/>
  </w:style>
  <w:style w:type="paragraph" w:customStyle="1" w:styleId="F6B9D851FB8645119896B47AC03B3EA5">
    <w:name w:val="F6B9D851FB8645119896B47AC03B3EA5"/>
    <w:rsid w:val="00EF6AB9"/>
  </w:style>
  <w:style w:type="paragraph" w:customStyle="1" w:styleId="C9341309FE894E1D8D4EA266A9870796">
    <w:name w:val="C9341309FE894E1D8D4EA266A9870796"/>
    <w:rsid w:val="00EF6AB9"/>
  </w:style>
  <w:style w:type="paragraph" w:customStyle="1" w:styleId="A59DB7F82A094E7E8BAFC76A40465C56">
    <w:name w:val="A59DB7F82A094E7E8BAFC76A40465C56"/>
    <w:rsid w:val="00EF6AB9"/>
  </w:style>
  <w:style w:type="paragraph" w:customStyle="1" w:styleId="539131D16C2041A3AB3C0979E5B312B5">
    <w:name w:val="539131D16C2041A3AB3C0979E5B312B5"/>
    <w:rsid w:val="00EF6AB9"/>
  </w:style>
  <w:style w:type="paragraph" w:customStyle="1" w:styleId="116C59FDDDE64B45B7DEDAEFDE6EAECA">
    <w:name w:val="116C59FDDDE64B45B7DEDAEFDE6EAECA"/>
    <w:rsid w:val="00EF6AB9"/>
  </w:style>
  <w:style w:type="paragraph" w:customStyle="1" w:styleId="B6D9CA0967CA46DBBAC3A075663028A2">
    <w:name w:val="B6D9CA0967CA46DBBAC3A075663028A2"/>
    <w:rsid w:val="00EF6AB9"/>
  </w:style>
  <w:style w:type="paragraph" w:customStyle="1" w:styleId="CADFC57C22BE4459B572F9EB0A920544">
    <w:name w:val="CADFC57C22BE4459B572F9EB0A920544"/>
    <w:rsid w:val="00EF6AB9"/>
  </w:style>
  <w:style w:type="paragraph" w:customStyle="1" w:styleId="CEE94385F55A4A89B37A81E1CFA98200">
    <w:name w:val="CEE94385F55A4A89B37A81E1CFA98200"/>
    <w:rsid w:val="00EF6AB9"/>
  </w:style>
  <w:style w:type="paragraph" w:customStyle="1" w:styleId="978259632BDC4D9993A764511BA134A4">
    <w:name w:val="978259632BDC4D9993A764511BA134A4"/>
    <w:rsid w:val="00EF6AB9"/>
  </w:style>
  <w:style w:type="paragraph" w:customStyle="1" w:styleId="4A75AE4261304F94BBE8FD374B377B1C">
    <w:name w:val="4A75AE4261304F94BBE8FD374B377B1C"/>
    <w:rsid w:val="00EF6AB9"/>
  </w:style>
  <w:style w:type="paragraph" w:customStyle="1" w:styleId="3090F61DF9094CCB8DF2209AA682FB81">
    <w:name w:val="3090F61DF9094CCB8DF2209AA682FB81"/>
    <w:rsid w:val="00EF6AB9"/>
  </w:style>
  <w:style w:type="paragraph" w:customStyle="1" w:styleId="70A148FCA6854FDE83815B0AFE547D0D">
    <w:name w:val="70A148FCA6854FDE83815B0AFE547D0D"/>
    <w:rsid w:val="00EF6AB9"/>
  </w:style>
  <w:style w:type="paragraph" w:customStyle="1" w:styleId="AF5998746A844FD9A4C090231BE47E86">
    <w:name w:val="AF5998746A844FD9A4C090231BE47E86"/>
    <w:rsid w:val="00EF6AB9"/>
  </w:style>
  <w:style w:type="paragraph" w:customStyle="1" w:styleId="1E3F283852BE4EF2B4D8B1815DE73819">
    <w:name w:val="1E3F283852BE4EF2B4D8B1815DE73819"/>
    <w:rsid w:val="00EF6AB9"/>
  </w:style>
  <w:style w:type="paragraph" w:customStyle="1" w:styleId="BF32B45708C04495945CA739C1D4A6A3">
    <w:name w:val="BF32B45708C04495945CA739C1D4A6A3"/>
    <w:rsid w:val="00EF6AB9"/>
  </w:style>
  <w:style w:type="paragraph" w:customStyle="1" w:styleId="1767ADCFA0F34142B340075D44B4614F">
    <w:name w:val="1767ADCFA0F34142B340075D44B4614F"/>
    <w:rsid w:val="00EF6AB9"/>
  </w:style>
  <w:style w:type="paragraph" w:customStyle="1" w:styleId="668E1CAB681544E4827EC5819AEFF67F">
    <w:name w:val="668E1CAB681544E4827EC5819AEFF67F"/>
  </w:style>
  <w:style w:type="paragraph" w:customStyle="1" w:styleId="38E7B5ADBCB0466FAFD34665068A1949">
    <w:name w:val="38E7B5ADBCB0466FAFD34665068A1949"/>
  </w:style>
  <w:style w:type="paragraph" w:customStyle="1" w:styleId="06E200153F6D47578533364173B2231B">
    <w:name w:val="06E200153F6D47578533364173B2231B"/>
  </w:style>
  <w:style w:type="paragraph" w:customStyle="1" w:styleId="2A30C3EC576446AA86B841A75F1DC9BB">
    <w:name w:val="2A30C3EC576446AA86B841A75F1DC9BB"/>
  </w:style>
  <w:style w:type="paragraph" w:customStyle="1" w:styleId="A29A15266F4D47FD88AB06509B5A5FEC">
    <w:name w:val="A29A15266F4D47FD88AB06509B5A5FEC"/>
  </w:style>
  <w:style w:type="paragraph" w:customStyle="1" w:styleId="2727F30EC5F2415F8CC47210BFD8FA7D">
    <w:name w:val="2727F30EC5F2415F8CC47210BFD8FA7D"/>
  </w:style>
  <w:style w:type="paragraph" w:customStyle="1" w:styleId="DB4457D23C8A4031ADB52A7405CD09CD">
    <w:name w:val="DB4457D23C8A4031ADB52A7405CD09CD"/>
  </w:style>
  <w:style w:type="paragraph" w:customStyle="1" w:styleId="9455FB73DBB34FE0813FC4D7111E4236">
    <w:name w:val="9455FB73DBB34FE0813FC4D7111E4236"/>
    <w:rsid w:val="00C167C4"/>
  </w:style>
  <w:style w:type="paragraph" w:customStyle="1" w:styleId="E896A433BBF2406C87506DF14745EA8D">
    <w:name w:val="E896A433BBF2406C87506DF14745EA8D"/>
    <w:rsid w:val="00C167C4"/>
  </w:style>
  <w:style w:type="paragraph" w:customStyle="1" w:styleId="6097E7DB972446E5B514FEE034B4C49C">
    <w:name w:val="6097E7DB972446E5B514FEE034B4C49C"/>
    <w:rsid w:val="00C167C4"/>
  </w:style>
  <w:style w:type="paragraph" w:customStyle="1" w:styleId="297A5C50CDB549E9AFB6785208E3639E">
    <w:name w:val="297A5C50CDB549E9AFB6785208E3639E"/>
    <w:rsid w:val="00C167C4"/>
  </w:style>
  <w:style w:type="paragraph" w:customStyle="1" w:styleId="A21EBE07FDE74FE4AC85828BFE7A7CA7">
    <w:name w:val="A21EBE07FDE74FE4AC85828BFE7A7CA7"/>
    <w:rsid w:val="00C167C4"/>
  </w:style>
  <w:style w:type="paragraph" w:customStyle="1" w:styleId="1C3F5221ECE742C6A2376DA99F34C397">
    <w:name w:val="1C3F5221ECE742C6A2376DA99F34C397"/>
    <w:rsid w:val="00C167C4"/>
  </w:style>
  <w:style w:type="paragraph" w:customStyle="1" w:styleId="4304E07916174F8DA7D3ED31ECEEF704">
    <w:name w:val="4304E07916174F8DA7D3ED31ECEEF704"/>
    <w:rsid w:val="00C167C4"/>
  </w:style>
  <w:style w:type="paragraph" w:customStyle="1" w:styleId="545816E73C1B47259A2C806DB543AC27">
    <w:name w:val="545816E73C1B47259A2C806DB543AC27"/>
    <w:rsid w:val="00C167C4"/>
  </w:style>
  <w:style w:type="paragraph" w:customStyle="1" w:styleId="21FD421209C242BA8B17B8943CC7B208">
    <w:name w:val="21FD421209C242BA8B17B8943CC7B208"/>
    <w:rsid w:val="00212A0B"/>
  </w:style>
  <w:style w:type="paragraph" w:customStyle="1" w:styleId="561D4AF42D4449A78CBF72E0BF6DAEF7">
    <w:name w:val="561D4AF42D4449A78CBF72E0BF6DAEF7"/>
    <w:rsid w:val="00212A0B"/>
  </w:style>
  <w:style w:type="paragraph" w:customStyle="1" w:styleId="39525BB6F518477796E2F17CAF72B81E">
    <w:name w:val="39525BB6F518477796E2F17CAF72B81E"/>
    <w:rsid w:val="00212A0B"/>
  </w:style>
  <w:style w:type="paragraph" w:customStyle="1" w:styleId="807A23FBE39640CABC303EC784D2FFD6">
    <w:name w:val="807A23FBE39640CABC303EC784D2FFD6"/>
    <w:rsid w:val="00212A0B"/>
  </w:style>
  <w:style w:type="paragraph" w:customStyle="1" w:styleId="CC21B3A849F243DB98878E4224A8DF01">
    <w:name w:val="CC21B3A849F243DB98878E4224A8DF01"/>
    <w:rsid w:val="00212A0B"/>
  </w:style>
  <w:style w:type="paragraph" w:customStyle="1" w:styleId="412B386101CC4826A0B7A19D7F43AA9E">
    <w:name w:val="412B386101CC4826A0B7A19D7F43AA9E"/>
    <w:rsid w:val="00212A0B"/>
  </w:style>
  <w:style w:type="paragraph" w:customStyle="1" w:styleId="2140BB0B726745B0A9ED46CD2DD4ACC9">
    <w:name w:val="2140BB0B726745B0A9ED46CD2DD4ACC9"/>
    <w:rsid w:val="00212A0B"/>
  </w:style>
  <w:style w:type="paragraph" w:customStyle="1" w:styleId="3801788A744640FF833A43F85E323FD0">
    <w:name w:val="3801788A744640FF833A43F85E323FD0"/>
    <w:rsid w:val="00212A0B"/>
  </w:style>
  <w:style w:type="paragraph" w:customStyle="1" w:styleId="5C2CFA74D0094738922B66ED4AE53890">
    <w:name w:val="5C2CFA74D0094738922B66ED4AE53890"/>
    <w:rsid w:val="00212A0B"/>
  </w:style>
  <w:style w:type="paragraph" w:customStyle="1" w:styleId="5678D5E01C1C46DB893E127FA2A3AC1B">
    <w:name w:val="5678D5E01C1C46DB893E127FA2A3AC1B"/>
    <w:rsid w:val="00212A0B"/>
  </w:style>
  <w:style w:type="paragraph" w:customStyle="1" w:styleId="636B4B59A94B4DD796B304E5557B2C47">
    <w:name w:val="636B4B59A94B4DD796B304E5557B2C47"/>
    <w:rsid w:val="00212A0B"/>
  </w:style>
  <w:style w:type="paragraph" w:customStyle="1" w:styleId="8AC7A50653F642638376792CA9115001">
    <w:name w:val="8AC7A50653F642638376792CA9115001"/>
    <w:rsid w:val="00212A0B"/>
  </w:style>
  <w:style w:type="paragraph" w:customStyle="1" w:styleId="CD6EE16207AA461382FB17778F6DB986">
    <w:name w:val="CD6EE16207AA461382FB17778F6DB986"/>
    <w:rsid w:val="00212A0B"/>
  </w:style>
  <w:style w:type="paragraph" w:customStyle="1" w:styleId="91B6C09DACAF436293415F6F9F95642C">
    <w:name w:val="91B6C09DACAF436293415F6F9F95642C"/>
    <w:rsid w:val="00212A0B"/>
  </w:style>
  <w:style w:type="paragraph" w:customStyle="1" w:styleId="9E99213E850D4E4391988459F8733B2B">
    <w:name w:val="9E99213E850D4E4391988459F8733B2B"/>
    <w:rsid w:val="00212A0B"/>
  </w:style>
  <w:style w:type="paragraph" w:customStyle="1" w:styleId="66190EEF0CC441898A1061B3C417D98B">
    <w:name w:val="66190EEF0CC441898A1061B3C417D98B"/>
    <w:rsid w:val="00212A0B"/>
  </w:style>
  <w:style w:type="paragraph" w:customStyle="1" w:styleId="4B261AD4E5ED4A7EB3FB289A5D0B8AB9">
    <w:name w:val="4B261AD4E5ED4A7EB3FB289A5D0B8AB9"/>
    <w:rsid w:val="00212A0B"/>
  </w:style>
  <w:style w:type="paragraph" w:customStyle="1" w:styleId="23A289DBD71D47D59365329C229367E6">
    <w:name w:val="23A289DBD71D47D59365329C229367E6"/>
    <w:rsid w:val="00212A0B"/>
  </w:style>
  <w:style w:type="paragraph" w:customStyle="1" w:styleId="DA0179AEE6024B9B9CA158D39CD008B8">
    <w:name w:val="DA0179AEE6024B9B9CA158D39CD008B8"/>
    <w:rsid w:val="00212A0B"/>
  </w:style>
  <w:style w:type="paragraph" w:customStyle="1" w:styleId="7BBA79A6A870447A9B3AB38DDE19D322">
    <w:name w:val="7BBA79A6A870447A9B3AB38DDE19D322"/>
    <w:rsid w:val="00212A0B"/>
  </w:style>
  <w:style w:type="paragraph" w:customStyle="1" w:styleId="A545865FCE794653999EE46D9A6C2B24">
    <w:name w:val="A545865FCE794653999EE46D9A6C2B24"/>
    <w:rsid w:val="00212A0B"/>
  </w:style>
  <w:style w:type="paragraph" w:customStyle="1" w:styleId="B93B9776957B4CED9A9CAFAD3DF9463D">
    <w:name w:val="B93B9776957B4CED9A9CAFAD3DF9463D"/>
    <w:rsid w:val="00212A0B"/>
  </w:style>
  <w:style w:type="paragraph" w:customStyle="1" w:styleId="077BAD755DD547CFABD024273C248E4D">
    <w:name w:val="077BAD755DD547CFABD024273C248E4D"/>
    <w:rsid w:val="00212A0B"/>
  </w:style>
  <w:style w:type="paragraph" w:customStyle="1" w:styleId="60CE6051526C4F01802A0CF288D5544A">
    <w:name w:val="60CE6051526C4F01802A0CF288D5544A"/>
    <w:rsid w:val="00212A0B"/>
  </w:style>
  <w:style w:type="paragraph" w:customStyle="1" w:styleId="35B6CC09DC2046BD809629B32589D7E1">
    <w:name w:val="35B6CC09DC2046BD809629B32589D7E1"/>
    <w:rsid w:val="00212A0B"/>
  </w:style>
  <w:style w:type="paragraph" w:customStyle="1" w:styleId="FFE80CD3B20C4F61953D033E1FD91A96">
    <w:name w:val="FFE80CD3B20C4F61953D033E1FD91A96"/>
    <w:rsid w:val="00212A0B"/>
  </w:style>
  <w:style w:type="paragraph" w:customStyle="1" w:styleId="A8F21902216B4CFB98C5395ED2A81FCB">
    <w:name w:val="A8F21902216B4CFB98C5395ED2A81FCB"/>
    <w:rsid w:val="00212A0B"/>
  </w:style>
  <w:style w:type="paragraph" w:customStyle="1" w:styleId="21BE705EA1774A448C2CDFACA7947202">
    <w:name w:val="21BE705EA1774A448C2CDFACA7947202"/>
    <w:rsid w:val="00212A0B"/>
  </w:style>
  <w:style w:type="paragraph" w:customStyle="1" w:styleId="558BA8B4DCF94D12AFDE401D08196AEA">
    <w:name w:val="558BA8B4DCF94D12AFDE401D08196AEA"/>
    <w:rsid w:val="00212A0B"/>
  </w:style>
  <w:style w:type="paragraph" w:customStyle="1" w:styleId="237FD8FE87E641DA96C2D75AE15B32DB">
    <w:name w:val="237FD8FE87E641DA96C2D75AE15B32DB"/>
    <w:rsid w:val="00212A0B"/>
  </w:style>
  <w:style w:type="paragraph" w:customStyle="1" w:styleId="AE754F8DBB2948BBB03BECEC24FC7B4E">
    <w:name w:val="AE754F8DBB2948BBB03BECEC24FC7B4E"/>
    <w:rsid w:val="00212A0B"/>
  </w:style>
  <w:style w:type="paragraph" w:customStyle="1" w:styleId="4FA82F4F46874BFEBCE081A2E8020099">
    <w:name w:val="4FA82F4F46874BFEBCE081A2E8020099"/>
    <w:rsid w:val="00212A0B"/>
  </w:style>
  <w:style w:type="paragraph" w:customStyle="1" w:styleId="0240BCAE19C34A648C6C23575A1A355E">
    <w:name w:val="0240BCAE19C34A648C6C23575A1A355E"/>
    <w:rsid w:val="00212A0B"/>
  </w:style>
  <w:style w:type="paragraph" w:customStyle="1" w:styleId="FD512B199C544A22AD8F30D7A779ADAC">
    <w:name w:val="FD512B199C544A22AD8F30D7A779ADAC"/>
    <w:rsid w:val="00212A0B"/>
  </w:style>
  <w:style w:type="paragraph" w:customStyle="1" w:styleId="A2CD3FAE3D3544F58A00090705BA2B18">
    <w:name w:val="A2CD3FAE3D3544F58A00090705BA2B18"/>
    <w:rsid w:val="00212A0B"/>
  </w:style>
  <w:style w:type="paragraph" w:customStyle="1" w:styleId="9451FEE772FC46C0BDF1567D161059AB">
    <w:name w:val="9451FEE772FC46C0BDF1567D161059AB"/>
    <w:rsid w:val="00212A0B"/>
  </w:style>
  <w:style w:type="paragraph" w:customStyle="1" w:styleId="694EE8248FD848FEA21E937635A709F0">
    <w:name w:val="694EE8248FD848FEA21E937635A709F0"/>
    <w:rsid w:val="00212A0B"/>
  </w:style>
  <w:style w:type="paragraph" w:customStyle="1" w:styleId="B0F203D923B74A1683D63FA4263DB5DC">
    <w:name w:val="B0F203D923B74A1683D63FA4263DB5DC"/>
    <w:rsid w:val="00212A0B"/>
  </w:style>
  <w:style w:type="paragraph" w:customStyle="1" w:styleId="D43B6886D0394DB1B9EB6E7AAB9E8125">
    <w:name w:val="D43B6886D0394DB1B9EB6E7AAB9E8125"/>
    <w:rsid w:val="003B6DAC"/>
  </w:style>
  <w:style w:type="paragraph" w:customStyle="1" w:styleId="A66DBEF9CB2241BB841206504B967E52">
    <w:name w:val="A66DBEF9CB2241BB841206504B967E52"/>
    <w:rsid w:val="003B6DAC"/>
  </w:style>
  <w:style w:type="paragraph" w:customStyle="1" w:styleId="A3428ADD286C4FE5B56756F8C9EB81D5">
    <w:name w:val="A3428ADD286C4FE5B56756F8C9EB81D5"/>
    <w:rsid w:val="003B6DAC"/>
  </w:style>
  <w:style w:type="paragraph" w:customStyle="1" w:styleId="8A413A0B65334FE7832A647E5A3AF424">
    <w:name w:val="8A413A0B65334FE7832A647E5A3AF424"/>
    <w:rsid w:val="003B6DAC"/>
  </w:style>
  <w:style w:type="paragraph" w:customStyle="1" w:styleId="83253A2FA30A4280ABBD08B2AA5261D9">
    <w:name w:val="83253A2FA30A4280ABBD08B2AA5261D9"/>
    <w:rsid w:val="003B6DAC"/>
  </w:style>
  <w:style w:type="paragraph" w:customStyle="1" w:styleId="38D6C5335547410F8E3D1E54D50C54A3">
    <w:name w:val="38D6C5335547410F8E3D1E54D50C54A3"/>
    <w:rsid w:val="003B6DAC"/>
  </w:style>
  <w:style w:type="paragraph" w:customStyle="1" w:styleId="2EDA130B2B7245D7ACEA244330132F32">
    <w:name w:val="2EDA130B2B7245D7ACEA244330132F32"/>
    <w:rsid w:val="003B6DAC"/>
  </w:style>
  <w:style w:type="paragraph" w:customStyle="1" w:styleId="4F2E92774D3248DB94E70B448278F9DB">
    <w:name w:val="4F2E92774D3248DB94E70B448278F9DB"/>
    <w:rsid w:val="003B6DAC"/>
  </w:style>
  <w:style w:type="paragraph" w:customStyle="1" w:styleId="FFAA378F7D124E4498B66ABDC28FA28F">
    <w:name w:val="FFAA378F7D124E4498B66ABDC28FA28F"/>
    <w:rsid w:val="003B6DAC"/>
  </w:style>
  <w:style w:type="paragraph" w:customStyle="1" w:styleId="51D0E31CDF6342098C45182B420E81B4">
    <w:name w:val="51D0E31CDF6342098C45182B420E81B4"/>
    <w:rsid w:val="003B6DAC"/>
  </w:style>
  <w:style w:type="paragraph" w:customStyle="1" w:styleId="77969F8E19F34DA0B19A8F1D0D8D13F7">
    <w:name w:val="77969F8E19F34DA0B19A8F1D0D8D13F7"/>
    <w:rsid w:val="003B6DAC"/>
  </w:style>
  <w:style w:type="paragraph" w:customStyle="1" w:styleId="DF0F53F289ED46DC9D212A09A094E09F">
    <w:name w:val="DF0F53F289ED46DC9D212A09A094E09F"/>
    <w:rsid w:val="003B6DAC"/>
  </w:style>
  <w:style w:type="paragraph" w:customStyle="1" w:styleId="22F7EF914BF14FEEA3B57613D888B36A">
    <w:name w:val="22F7EF914BF14FEEA3B57613D888B36A"/>
    <w:rsid w:val="003B6DAC"/>
  </w:style>
  <w:style w:type="paragraph" w:customStyle="1" w:styleId="436538C17868467DB268F01C27DAA905">
    <w:name w:val="436538C17868467DB268F01C27DAA905"/>
    <w:rsid w:val="003B6DAC"/>
  </w:style>
  <w:style w:type="paragraph" w:customStyle="1" w:styleId="F52014A0E0FF49068E69B08296341F1D">
    <w:name w:val="F52014A0E0FF49068E69B08296341F1D"/>
    <w:rsid w:val="003B6DAC"/>
  </w:style>
  <w:style w:type="paragraph" w:customStyle="1" w:styleId="674E16E1DA9E447F9F4C0412F25D09AD">
    <w:name w:val="674E16E1DA9E447F9F4C0412F25D09AD"/>
    <w:rsid w:val="003B6DAC"/>
  </w:style>
  <w:style w:type="paragraph" w:customStyle="1" w:styleId="8D39C36EF7C74EB2A7329C22487E7CF5">
    <w:name w:val="8D39C36EF7C74EB2A7329C22487E7CF5"/>
    <w:rsid w:val="003B6DAC"/>
  </w:style>
  <w:style w:type="paragraph" w:customStyle="1" w:styleId="706FB22B980C4C739F17C05AE4B99C3A">
    <w:name w:val="706FB22B980C4C739F17C05AE4B99C3A"/>
    <w:rsid w:val="003B6DAC"/>
  </w:style>
  <w:style w:type="paragraph" w:customStyle="1" w:styleId="46BAA0A5FAC547888A8BEF64CC34943D">
    <w:name w:val="46BAA0A5FAC547888A8BEF64CC34943D"/>
    <w:rsid w:val="003B6DAC"/>
  </w:style>
  <w:style w:type="paragraph" w:customStyle="1" w:styleId="EA860E555BC840A29935CF4F4BCDC947">
    <w:name w:val="EA860E555BC840A29935CF4F4BCDC947"/>
    <w:rsid w:val="003B6DAC"/>
  </w:style>
  <w:style w:type="paragraph" w:customStyle="1" w:styleId="AA6D2220C9AC4AE1995A3F586A6B061E">
    <w:name w:val="AA6D2220C9AC4AE1995A3F586A6B061E"/>
    <w:rsid w:val="003B6DAC"/>
  </w:style>
  <w:style w:type="paragraph" w:customStyle="1" w:styleId="0A4AC973B38B4364BA24D27DA5D9AAB2">
    <w:name w:val="0A4AC973B38B4364BA24D27DA5D9AAB2"/>
    <w:rsid w:val="003B6DAC"/>
  </w:style>
  <w:style w:type="paragraph" w:customStyle="1" w:styleId="B66187EB2BAA4FBCB169D0AFCBFF5C14">
    <w:name w:val="B66187EB2BAA4FBCB169D0AFCBFF5C14"/>
    <w:rsid w:val="003B6DAC"/>
  </w:style>
  <w:style w:type="paragraph" w:customStyle="1" w:styleId="6FB509ABED1A45078AA255FDA403671A">
    <w:name w:val="6FB509ABED1A45078AA255FDA403671A"/>
    <w:rsid w:val="003B6DAC"/>
  </w:style>
  <w:style w:type="paragraph" w:customStyle="1" w:styleId="653A5CA9F46C473BAA55F691FC13F66D">
    <w:name w:val="653A5CA9F46C473BAA55F691FC13F66D"/>
    <w:rsid w:val="003B6DAC"/>
  </w:style>
  <w:style w:type="paragraph" w:customStyle="1" w:styleId="7E235714D9954CF58454898D999C1729">
    <w:name w:val="7E235714D9954CF58454898D999C1729"/>
    <w:rsid w:val="003B6DAC"/>
  </w:style>
  <w:style w:type="paragraph" w:customStyle="1" w:styleId="C14F6455E6944ABCA4570497898FDDF7">
    <w:name w:val="C14F6455E6944ABCA4570497898FDDF7"/>
    <w:rsid w:val="003B6DAC"/>
  </w:style>
  <w:style w:type="paragraph" w:customStyle="1" w:styleId="68FDCA98443146AF874751CEF29A3809">
    <w:name w:val="68FDCA98443146AF874751CEF29A3809"/>
    <w:rsid w:val="003B6DAC"/>
  </w:style>
  <w:style w:type="paragraph" w:customStyle="1" w:styleId="0D29AE1D6EB244378964F3608F418E91">
    <w:name w:val="0D29AE1D6EB244378964F3608F418E91"/>
    <w:rsid w:val="003B6DAC"/>
  </w:style>
  <w:style w:type="paragraph" w:customStyle="1" w:styleId="F4A55E9257934C9EB40D2E6FF8A305F8">
    <w:name w:val="F4A55E9257934C9EB40D2E6FF8A305F8"/>
    <w:rsid w:val="003B6DAC"/>
  </w:style>
  <w:style w:type="paragraph" w:customStyle="1" w:styleId="B5FBE368194340E190B06F003319C481">
    <w:name w:val="B5FBE368194340E190B06F003319C481"/>
    <w:rsid w:val="003B6DAC"/>
  </w:style>
  <w:style w:type="paragraph" w:customStyle="1" w:styleId="F708214351E84BDDA7E4D06F3287414B">
    <w:name w:val="F708214351E84BDDA7E4D06F3287414B"/>
    <w:rsid w:val="003B6DAC"/>
  </w:style>
  <w:style w:type="paragraph" w:customStyle="1" w:styleId="01205B5730CE471F8BB2C2B1FA6CFE0D">
    <w:name w:val="01205B5730CE471F8BB2C2B1FA6CFE0D"/>
    <w:rsid w:val="003B6DAC"/>
  </w:style>
  <w:style w:type="paragraph" w:customStyle="1" w:styleId="ABA7E23A34C247818BF40F0AAA6BF55B">
    <w:name w:val="ABA7E23A34C247818BF40F0AAA6BF55B"/>
    <w:rsid w:val="003B6DAC"/>
  </w:style>
  <w:style w:type="paragraph" w:customStyle="1" w:styleId="6EAE30AA01734EE3B00C89B674570913">
    <w:name w:val="6EAE30AA01734EE3B00C89B674570913"/>
    <w:rsid w:val="003B6DAC"/>
  </w:style>
  <w:style w:type="paragraph" w:customStyle="1" w:styleId="7FE94EBC881C429581EC3C0EA1F82CE8">
    <w:name w:val="7FE94EBC881C429581EC3C0EA1F82CE8"/>
    <w:rsid w:val="003B6DAC"/>
  </w:style>
  <w:style w:type="paragraph" w:customStyle="1" w:styleId="D1B0D12E7C324C96BA565CD774B87058">
    <w:name w:val="D1B0D12E7C324C96BA565CD774B87058"/>
    <w:rsid w:val="003B6DAC"/>
  </w:style>
  <w:style w:type="paragraph" w:customStyle="1" w:styleId="5A99FA98D952451B9BA4E25F1321EE13">
    <w:name w:val="5A99FA98D952451B9BA4E25F1321EE13"/>
    <w:rsid w:val="003B6DAC"/>
  </w:style>
  <w:style w:type="paragraph" w:customStyle="1" w:styleId="6B7E19231A01448C8F8A347584F2977D">
    <w:name w:val="6B7E19231A01448C8F8A347584F2977D"/>
    <w:rsid w:val="003B6DAC"/>
  </w:style>
  <w:style w:type="paragraph" w:customStyle="1" w:styleId="4B7D548C63D54DDAB1259FF971041212">
    <w:name w:val="4B7D548C63D54DDAB1259FF971041212"/>
    <w:rsid w:val="003B6DAC"/>
  </w:style>
  <w:style w:type="paragraph" w:customStyle="1" w:styleId="16F6D3DC3E304896BAAB48E5587DD1A1">
    <w:name w:val="16F6D3DC3E304896BAAB48E5587DD1A1"/>
    <w:rsid w:val="003B6DAC"/>
  </w:style>
  <w:style w:type="paragraph" w:customStyle="1" w:styleId="F43A73D99C8948918C2B7DC01406D159">
    <w:name w:val="F43A73D99C8948918C2B7DC01406D159"/>
    <w:rsid w:val="003B6DAC"/>
  </w:style>
  <w:style w:type="paragraph" w:customStyle="1" w:styleId="D3C67E53F81741E88572F1E1132D99DC">
    <w:name w:val="D3C67E53F81741E88572F1E1132D99DC"/>
    <w:rsid w:val="003B6DAC"/>
  </w:style>
  <w:style w:type="paragraph" w:customStyle="1" w:styleId="1567AA3A0E8F443DA9C4F12F9910316F">
    <w:name w:val="1567AA3A0E8F443DA9C4F12F9910316F"/>
    <w:rsid w:val="003B6DAC"/>
  </w:style>
  <w:style w:type="paragraph" w:customStyle="1" w:styleId="A4AE7B505CE348F684BDD65AB576F87D">
    <w:name w:val="A4AE7B505CE348F684BDD65AB576F87D"/>
    <w:rsid w:val="003B6DAC"/>
  </w:style>
  <w:style w:type="paragraph" w:customStyle="1" w:styleId="05A7A7FB97FB490CA43E21585FC24968">
    <w:name w:val="05A7A7FB97FB490CA43E21585FC24968"/>
    <w:rsid w:val="001A0C94"/>
  </w:style>
  <w:style w:type="paragraph" w:customStyle="1" w:styleId="5799BE75CE304C70A5B10863DE5CE64B">
    <w:name w:val="5799BE75CE304C70A5B10863DE5CE64B"/>
    <w:rsid w:val="001A0C94"/>
  </w:style>
  <w:style w:type="paragraph" w:customStyle="1" w:styleId="487E5A4B684C4EB39C9DEFAF3FC02303">
    <w:name w:val="487E5A4B684C4EB39C9DEFAF3FC02303"/>
    <w:rsid w:val="001A0C94"/>
  </w:style>
  <w:style w:type="paragraph" w:customStyle="1" w:styleId="73A0CEBA9756494F8A0FBC751D30C1B3">
    <w:name w:val="73A0CEBA9756494F8A0FBC751D30C1B3"/>
    <w:rsid w:val="001A0C94"/>
  </w:style>
  <w:style w:type="paragraph" w:customStyle="1" w:styleId="FF91A739B9054D6FBF6CF5BAA14869F2">
    <w:name w:val="FF91A739B9054D6FBF6CF5BAA14869F2"/>
    <w:rsid w:val="001A0C94"/>
  </w:style>
  <w:style w:type="paragraph" w:customStyle="1" w:styleId="3ED3678E4473424FA9BB132B2A832343">
    <w:name w:val="3ED3678E4473424FA9BB132B2A832343"/>
    <w:rsid w:val="001A0C94"/>
  </w:style>
  <w:style w:type="paragraph" w:customStyle="1" w:styleId="2796CA0709FF4FDAA5E9A357D7AC6D0A">
    <w:name w:val="2796CA0709FF4FDAA5E9A357D7AC6D0A"/>
    <w:rsid w:val="001A0C9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A0C94"/>
    <w:rPr>
      <w:color w:val="808080"/>
    </w:rPr>
  </w:style>
  <w:style w:type="paragraph" w:customStyle="1" w:styleId="DefaultPlaceholder1082065158">
    <w:name w:val="DefaultPlaceholder_108206515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5E43D4DB54140588AE8F7BDF3AFF48E">
    <w:name w:val="D5E43D4DB54140588AE8F7BDF3AFF48E"/>
    <w:rsid w:val="000B7350"/>
  </w:style>
  <w:style w:type="paragraph" w:customStyle="1" w:styleId="4BFEED16201F4770A39EA09A9749DA0C">
    <w:name w:val="4BFEED16201F4770A39EA09A9749DA0C"/>
    <w:rsid w:val="000B7350"/>
  </w:style>
  <w:style w:type="paragraph" w:customStyle="1" w:styleId="1C2E31729D654C7697A5AA74897DE9B2">
    <w:name w:val="1C2E31729D654C7697A5AA74897DE9B2"/>
    <w:rsid w:val="000B7350"/>
  </w:style>
  <w:style w:type="paragraph" w:customStyle="1" w:styleId="1603281DB1C74AF1A21F4F79251390F3">
    <w:name w:val="1603281DB1C74AF1A21F4F79251390F3"/>
    <w:rsid w:val="000B7350"/>
  </w:style>
  <w:style w:type="paragraph" w:customStyle="1" w:styleId="F15E671F819448FFA07ABEFB5FD0B9C5">
    <w:name w:val="F15E671F819448FFA07ABEFB5FD0B9C5"/>
    <w:rsid w:val="000B7350"/>
  </w:style>
  <w:style w:type="paragraph" w:customStyle="1" w:styleId="BCF0F5BCDA3B4FB1858FCF6C5B1AAA79">
    <w:name w:val="BCF0F5BCDA3B4FB1858FCF6C5B1AAA79"/>
    <w:rsid w:val="000B7350"/>
  </w:style>
  <w:style w:type="paragraph" w:customStyle="1" w:styleId="0938105EF2B94EB19792BE16AF64B1C9">
    <w:name w:val="0938105EF2B94EB19792BE16AF64B1C9"/>
    <w:rsid w:val="000B7350"/>
  </w:style>
  <w:style w:type="paragraph" w:customStyle="1" w:styleId="C3286A0F3FD045C6B2256BF0135DD473">
    <w:name w:val="C3286A0F3FD045C6B2256BF0135DD473"/>
    <w:rsid w:val="000B7350"/>
  </w:style>
  <w:style w:type="paragraph" w:customStyle="1" w:styleId="EE2763FDC3C54F80998BB174A295DB35">
    <w:name w:val="EE2763FDC3C54F80998BB174A295DB35"/>
    <w:rsid w:val="000B7350"/>
  </w:style>
  <w:style w:type="paragraph" w:customStyle="1" w:styleId="1B4B20A181614829954D2B6AA524BA15">
    <w:name w:val="1B4B20A181614829954D2B6AA524BA15"/>
    <w:rsid w:val="000B7350"/>
  </w:style>
  <w:style w:type="paragraph" w:customStyle="1" w:styleId="E099E6FCB1FC4B3D86BA74DD7540A774">
    <w:name w:val="E099E6FCB1FC4B3D86BA74DD7540A774"/>
    <w:rsid w:val="000B7350"/>
  </w:style>
  <w:style w:type="paragraph" w:customStyle="1" w:styleId="3F6C191852A9460694E3FED8247FD8A8">
    <w:name w:val="3F6C191852A9460694E3FED8247FD8A8"/>
    <w:rsid w:val="000B7350"/>
  </w:style>
  <w:style w:type="paragraph" w:customStyle="1" w:styleId="1FCA7066C33546B4A0DB19D0E346142A">
    <w:name w:val="1FCA7066C33546B4A0DB19D0E346142A"/>
    <w:rsid w:val="000B7350"/>
  </w:style>
  <w:style w:type="paragraph" w:customStyle="1" w:styleId="4DA6BA20BA4B4188A052829250DBD61A">
    <w:name w:val="4DA6BA20BA4B4188A052829250DBD61A"/>
    <w:rsid w:val="000B7350"/>
  </w:style>
  <w:style w:type="paragraph" w:customStyle="1" w:styleId="2F14A58C8DEF416CBFF02608BDB5BEBC">
    <w:name w:val="2F14A58C8DEF416CBFF02608BDB5BEBC"/>
    <w:rsid w:val="000B7350"/>
  </w:style>
  <w:style w:type="paragraph" w:customStyle="1" w:styleId="F8A03E9FAF824C87B2F2A4CB692A2676">
    <w:name w:val="F8A03E9FAF824C87B2F2A4CB692A2676"/>
    <w:rsid w:val="000B7350"/>
  </w:style>
  <w:style w:type="paragraph" w:customStyle="1" w:styleId="CA314C1AB2E94FFA9FB791173C919361">
    <w:name w:val="CA314C1AB2E94FFA9FB791173C919361"/>
    <w:rsid w:val="000B7350"/>
  </w:style>
  <w:style w:type="paragraph" w:customStyle="1" w:styleId="F66B1F2BA1494DC890A76BDD5B851451">
    <w:name w:val="F66B1F2BA1494DC890A76BDD5B851451"/>
    <w:rsid w:val="000B7350"/>
  </w:style>
  <w:style w:type="paragraph" w:customStyle="1" w:styleId="0620683B7813491B8F12DC46DA780B57">
    <w:name w:val="0620683B7813491B8F12DC46DA780B57"/>
    <w:rsid w:val="000B7350"/>
  </w:style>
  <w:style w:type="paragraph" w:customStyle="1" w:styleId="FDC7E3F7D05B412CBC8F5715BEFC86FE">
    <w:name w:val="FDC7E3F7D05B412CBC8F5715BEFC86FE"/>
    <w:rsid w:val="000B7350"/>
  </w:style>
  <w:style w:type="paragraph" w:customStyle="1" w:styleId="3A0EA96CF07448DE9CDCD852CDF4BF07">
    <w:name w:val="3A0EA96CF07448DE9CDCD852CDF4BF07"/>
    <w:rsid w:val="000B7350"/>
  </w:style>
  <w:style w:type="paragraph" w:customStyle="1" w:styleId="33495FBF8B274985B6EAE5F32AB70103">
    <w:name w:val="33495FBF8B274985B6EAE5F32AB70103"/>
    <w:rsid w:val="000B7350"/>
  </w:style>
  <w:style w:type="paragraph" w:customStyle="1" w:styleId="3E7C28AEE4E8417A979DF015E6BE4C6F">
    <w:name w:val="3E7C28AEE4E8417A979DF015E6BE4C6F"/>
    <w:rsid w:val="000B7350"/>
  </w:style>
  <w:style w:type="paragraph" w:customStyle="1" w:styleId="D0A99A42547B4489B9C374B513541F24">
    <w:name w:val="D0A99A42547B4489B9C374B513541F24"/>
    <w:rsid w:val="000B7350"/>
  </w:style>
  <w:style w:type="paragraph" w:customStyle="1" w:styleId="BC5EC30E74D44B9DB91927B153C923F7">
    <w:name w:val="BC5EC30E74D44B9DB91927B153C923F7"/>
    <w:rsid w:val="000B7350"/>
  </w:style>
  <w:style w:type="paragraph" w:customStyle="1" w:styleId="6B2A11F5C342449E893E812DE063B72D">
    <w:name w:val="6B2A11F5C342449E893E812DE063B72D"/>
    <w:rsid w:val="000B7350"/>
  </w:style>
  <w:style w:type="paragraph" w:customStyle="1" w:styleId="CA7E6EE5803744E68B5036D69AC28381">
    <w:name w:val="CA7E6EE5803744E68B5036D69AC28381"/>
    <w:rsid w:val="000B7350"/>
  </w:style>
  <w:style w:type="paragraph" w:customStyle="1" w:styleId="134699E86B554AA5AC329B1C54A11418">
    <w:name w:val="134699E86B554AA5AC329B1C54A11418"/>
    <w:rsid w:val="000B7350"/>
  </w:style>
  <w:style w:type="paragraph" w:customStyle="1" w:styleId="747AF24CB3A7487DA7CFC8DEEAF00CBF">
    <w:name w:val="747AF24CB3A7487DA7CFC8DEEAF00CBF"/>
    <w:rsid w:val="000B7350"/>
  </w:style>
  <w:style w:type="paragraph" w:customStyle="1" w:styleId="27663F07803B4EAABECFCF5499198AED">
    <w:name w:val="27663F07803B4EAABECFCF5499198AED"/>
    <w:rsid w:val="000B7350"/>
  </w:style>
  <w:style w:type="paragraph" w:customStyle="1" w:styleId="BBFA201C136649FEA406E525A87DDCAD">
    <w:name w:val="BBFA201C136649FEA406E525A87DDCAD"/>
    <w:rsid w:val="00EF6AB9"/>
  </w:style>
  <w:style w:type="paragraph" w:customStyle="1" w:styleId="725DABFF0FA84106B780AE803D9F4FCA">
    <w:name w:val="725DABFF0FA84106B780AE803D9F4FCA"/>
    <w:rsid w:val="00EF6AB9"/>
  </w:style>
  <w:style w:type="paragraph" w:customStyle="1" w:styleId="75C04ADDC17D444AA61E1886E65D4C61">
    <w:name w:val="75C04ADDC17D444AA61E1886E65D4C61"/>
    <w:rsid w:val="00EF6AB9"/>
  </w:style>
  <w:style w:type="paragraph" w:customStyle="1" w:styleId="67887240EB024C6C9D6FC7D5FD5CEB1A">
    <w:name w:val="67887240EB024C6C9D6FC7D5FD5CEB1A"/>
    <w:rsid w:val="00EF6AB9"/>
  </w:style>
  <w:style w:type="paragraph" w:customStyle="1" w:styleId="5140A6102BA04D5E96A2080BA0EB6ACB">
    <w:name w:val="5140A6102BA04D5E96A2080BA0EB6ACB"/>
    <w:rsid w:val="00EF6AB9"/>
  </w:style>
  <w:style w:type="paragraph" w:customStyle="1" w:styleId="7669AD06D9014437822877CF00ABCC7F">
    <w:name w:val="7669AD06D9014437822877CF00ABCC7F"/>
    <w:rsid w:val="00EF6AB9"/>
  </w:style>
  <w:style w:type="paragraph" w:customStyle="1" w:styleId="F6B9D851FB8645119896B47AC03B3EA5">
    <w:name w:val="F6B9D851FB8645119896B47AC03B3EA5"/>
    <w:rsid w:val="00EF6AB9"/>
  </w:style>
  <w:style w:type="paragraph" w:customStyle="1" w:styleId="C9341309FE894E1D8D4EA266A9870796">
    <w:name w:val="C9341309FE894E1D8D4EA266A9870796"/>
    <w:rsid w:val="00EF6AB9"/>
  </w:style>
  <w:style w:type="paragraph" w:customStyle="1" w:styleId="A59DB7F82A094E7E8BAFC76A40465C56">
    <w:name w:val="A59DB7F82A094E7E8BAFC76A40465C56"/>
    <w:rsid w:val="00EF6AB9"/>
  </w:style>
  <w:style w:type="paragraph" w:customStyle="1" w:styleId="539131D16C2041A3AB3C0979E5B312B5">
    <w:name w:val="539131D16C2041A3AB3C0979E5B312B5"/>
    <w:rsid w:val="00EF6AB9"/>
  </w:style>
  <w:style w:type="paragraph" w:customStyle="1" w:styleId="116C59FDDDE64B45B7DEDAEFDE6EAECA">
    <w:name w:val="116C59FDDDE64B45B7DEDAEFDE6EAECA"/>
    <w:rsid w:val="00EF6AB9"/>
  </w:style>
  <w:style w:type="paragraph" w:customStyle="1" w:styleId="B6D9CA0967CA46DBBAC3A075663028A2">
    <w:name w:val="B6D9CA0967CA46DBBAC3A075663028A2"/>
    <w:rsid w:val="00EF6AB9"/>
  </w:style>
  <w:style w:type="paragraph" w:customStyle="1" w:styleId="CADFC57C22BE4459B572F9EB0A920544">
    <w:name w:val="CADFC57C22BE4459B572F9EB0A920544"/>
    <w:rsid w:val="00EF6AB9"/>
  </w:style>
  <w:style w:type="paragraph" w:customStyle="1" w:styleId="CEE94385F55A4A89B37A81E1CFA98200">
    <w:name w:val="CEE94385F55A4A89B37A81E1CFA98200"/>
    <w:rsid w:val="00EF6AB9"/>
  </w:style>
  <w:style w:type="paragraph" w:customStyle="1" w:styleId="978259632BDC4D9993A764511BA134A4">
    <w:name w:val="978259632BDC4D9993A764511BA134A4"/>
    <w:rsid w:val="00EF6AB9"/>
  </w:style>
  <w:style w:type="paragraph" w:customStyle="1" w:styleId="4A75AE4261304F94BBE8FD374B377B1C">
    <w:name w:val="4A75AE4261304F94BBE8FD374B377B1C"/>
    <w:rsid w:val="00EF6AB9"/>
  </w:style>
  <w:style w:type="paragraph" w:customStyle="1" w:styleId="3090F61DF9094CCB8DF2209AA682FB81">
    <w:name w:val="3090F61DF9094CCB8DF2209AA682FB81"/>
    <w:rsid w:val="00EF6AB9"/>
  </w:style>
  <w:style w:type="paragraph" w:customStyle="1" w:styleId="70A148FCA6854FDE83815B0AFE547D0D">
    <w:name w:val="70A148FCA6854FDE83815B0AFE547D0D"/>
    <w:rsid w:val="00EF6AB9"/>
  </w:style>
  <w:style w:type="paragraph" w:customStyle="1" w:styleId="AF5998746A844FD9A4C090231BE47E86">
    <w:name w:val="AF5998746A844FD9A4C090231BE47E86"/>
    <w:rsid w:val="00EF6AB9"/>
  </w:style>
  <w:style w:type="paragraph" w:customStyle="1" w:styleId="1E3F283852BE4EF2B4D8B1815DE73819">
    <w:name w:val="1E3F283852BE4EF2B4D8B1815DE73819"/>
    <w:rsid w:val="00EF6AB9"/>
  </w:style>
  <w:style w:type="paragraph" w:customStyle="1" w:styleId="BF32B45708C04495945CA739C1D4A6A3">
    <w:name w:val="BF32B45708C04495945CA739C1D4A6A3"/>
    <w:rsid w:val="00EF6AB9"/>
  </w:style>
  <w:style w:type="paragraph" w:customStyle="1" w:styleId="1767ADCFA0F34142B340075D44B4614F">
    <w:name w:val="1767ADCFA0F34142B340075D44B4614F"/>
    <w:rsid w:val="00EF6AB9"/>
  </w:style>
  <w:style w:type="paragraph" w:customStyle="1" w:styleId="668E1CAB681544E4827EC5819AEFF67F">
    <w:name w:val="668E1CAB681544E4827EC5819AEFF67F"/>
  </w:style>
  <w:style w:type="paragraph" w:customStyle="1" w:styleId="38E7B5ADBCB0466FAFD34665068A1949">
    <w:name w:val="38E7B5ADBCB0466FAFD34665068A1949"/>
  </w:style>
  <w:style w:type="paragraph" w:customStyle="1" w:styleId="06E200153F6D47578533364173B2231B">
    <w:name w:val="06E200153F6D47578533364173B2231B"/>
  </w:style>
  <w:style w:type="paragraph" w:customStyle="1" w:styleId="2A30C3EC576446AA86B841A75F1DC9BB">
    <w:name w:val="2A30C3EC576446AA86B841A75F1DC9BB"/>
  </w:style>
  <w:style w:type="paragraph" w:customStyle="1" w:styleId="A29A15266F4D47FD88AB06509B5A5FEC">
    <w:name w:val="A29A15266F4D47FD88AB06509B5A5FEC"/>
  </w:style>
  <w:style w:type="paragraph" w:customStyle="1" w:styleId="2727F30EC5F2415F8CC47210BFD8FA7D">
    <w:name w:val="2727F30EC5F2415F8CC47210BFD8FA7D"/>
  </w:style>
  <w:style w:type="paragraph" w:customStyle="1" w:styleId="DB4457D23C8A4031ADB52A7405CD09CD">
    <w:name w:val="DB4457D23C8A4031ADB52A7405CD09CD"/>
  </w:style>
  <w:style w:type="paragraph" w:customStyle="1" w:styleId="9455FB73DBB34FE0813FC4D7111E4236">
    <w:name w:val="9455FB73DBB34FE0813FC4D7111E4236"/>
    <w:rsid w:val="00C167C4"/>
  </w:style>
  <w:style w:type="paragraph" w:customStyle="1" w:styleId="E896A433BBF2406C87506DF14745EA8D">
    <w:name w:val="E896A433BBF2406C87506DF14745EA8D"/>
    <w:rsid w:val="00C167C4"/>
  </w:style>
  <w:style w:type="paragraph" w:customStyle="1" w:styleId="6097E7DB972446E5B514FEE034B4C49C">
    <w:name w:val="6097E7DB972446E5B514FEE034B4C49C"/>
    <w:rsid w:val="00C167C4"/>
  </w:style>
  <w:style w:type="paragraph" w:customStyle="1" w:styleId="297A5C50CDB549E9AFB6785208E3639E">
    <w:name w:val="297A5C50CDB549E9AFB6785208E3639E"/>
    <w:rsid w:val="00C167C4"/>
  </w:style>
  <w:style w:type="paragraph" w:customStyle="1" w:styleId="A21EBE07FDE74FE4AC85828BFE7A7CA7">
    <w:name w:val="A21EBE07FDE74FE4AC85828BFE7A7CA7"/>
    <w:rsid w:val="00C167C4"/>
  </w:style>
  <w:style w:type="paragraph" w:customStyle="1" w:styleId="1C3F5221ECE742C6A2376DA99F34C397">
    <w:name w:val="1C3F5221ECE742C6A2376DA99F34C397"/>
    <w:rsid w:val="00C167C4"/>
  </w:style>
  <w:style w:type="paragraph" w:customStyle="1" w:styleId="4304E07916174F8DA7D3ED31ECEEF704">
    <w:name w:val="4304E07916174F8DA7D3ED31ECEEF704"/>
    <w:rsid w:val="00C167C4"/>
  </w:style>
  <w:style w:type="paragraph" w:customStyle="1" w:styleId="545816E73C1B47259A2C806DB543AC27">
    <w:name w:val="545816E73C1B47259A2C806DB543AC27"/>
    <w:rsid w:val="00C167C4"/>
  </w:style>
  <w:style w:type="paragraph" w:customStyle="1" w:styleId="21FD421209C242BA8B17B8943CC7B208">
    <w:name w:val="21FD421209C242BA8B17B8943CC7B208"/>
    <w:rsid w:val="00212A0B"/>
  </w:style>
  <w:style w:type="paragraph" w:customStyle="1" w:styleId="561D4AF42D4449A78CBF72E0BF6DAEF7">
    <w:name w:val="561D4AF42D4449A78CBF72E0BF6DAEF7"/>
    <w:rsid w:val="00212A0B"/>
  </w:style>
  <w:style w:type="paragraph" w:customStyle="1" w:styleId="39525BB6F518477796E2F17CAF72B81E">
    <w:name w:val="39525BB6F518477796E2F17CAF72B81E"/>
    <w:rsid w:val="00212A0B"/>
  </w:style>
  <w:style w:type="paragraph" w:customStyle="1" w:styleId="807A23FBE39640CABC303EC784D2FFD6">
    <w:name w:val="807A23FBE39640CABC303EC784D2FFD6"/>
    <w:rsid w:val="00212A0B"/>
  </w:style>
  <w:style w:type="paragraph" w:customStyle="1" w:styleId="CC21B3A849F243DB98878E4224A8DF01">
    <w:name w:val="CC21B3A849F243DB98878E4224A8DF01"/>
    <w:rsid w:val="00212A0B"/>
  </w:style>
  <w:style w:type="paragraph" w:customStyle="1" w:styleId="412B386101CC4826A0B7A19D7F43AA9E">
    <w:name w:val="412B386101CC4826A0B7A19D7F43AA9E"/>
    <w:rsid w:val="00212A0B"/>
  </w:style>
  <w:style w:type="paragraph" w:customStyle="1" w:styleId="2140BB0B726745B0A9ED46CD2DD4ACC9">
    <w:name w:val="2140BB0B726745B0A9ED46CD2DD4ACC9"/>
    <w:rsid w:val="00212A0B"/>
  </w:style>
  <w:style w:type="paragraph" w:customStyle="1" w:styleId="3801788A744640FF833A43F85E323FD0">
    <w:name w:val="3801788A744640FF833A43F85E323FD0"/>
    <w:rsid w:val="00212A0B"/>
  </w:style>
  <w:style w:type="paragraph" w:customStyle="1" w:styleId="5C2CFA74D0094738922B66ED4AE53890">
    <w:name w:val="5C2CFA74D0094738922B66ED4AE53890"/>
    <w:rsid w:val="00212A0B"/>
  </w:style>
  <w:style w:type="paragraph" w:customStyle="1" w:styleId="5678D5E01C1C46DB893E127FA2A3AC1B">
    <w:name w:val="5678D5E01C1C46DB893E127FA2A3AC1B"/>
    <w:rsid w:val="00212A0B"/>
  </w:style>
  <w:style w:type="paragraph" w:customStyle="1" w:styleId="636B4B59A94B4DD796B304E5557B2C47">
    <w:name w:val="636B4B59A94B4DD796B304E5557B2C47"/>
    <w:rsid w:val="00212A0B"/>
  </w:style>
  <w:style w:type="paragraph" w:customStyle="1" w:styleId="8AC7A50653F642638376792CA9115001">
    <w:name w:val="8AC7A50653F642638376792CA9115001"/>
    <w:rsid w:val="00212A0B"/>
  </w:style>
  <w:style w:type="paragraph" w:customStyle="1" w:styleId="CD6EE16207AA461382FB17778F6DB986">
    <w:name w:val="CD6EE16207AA461382FB17778F6DB986"/>
    <w:rsid w:val="00212A0B"/>
  </w:style>
  <w:style w:type="paragraph" w:customStyle="1" w:styleId="91B6C09DACAF436293415F6F9F95642C">
    <w:name w:val="91B6C09DACAF436293415F6F9F95642C"/>
    <w:rsid w:val="00212A0B"/>
  </w:style>
  <w:style w:type="paragraph" w:customStyle="1" w:styleId="9E99213E850D4E4391988459F8733B2B">
    <w:name w:val="9E99213E850D4E4391988459F8733B2B"/>
    <w:rsid w:val="00212A0B"/>
  </w:style>
  <w:style w:type="paragraph" w:customStyle="1" w:styleId="66190EEF0CC441898A1061B3C417D98B">
    <w:name w:val="66190EEF0CC441898A1061B3C417D98B"/>
    <w:rsid w:val="00212A0B"/>
  </w:style>
  <w:style w:type="paragraph" w:customStyle="1" w:styleId="4B261AD4E5ED4A7EB3FB289A5D0B8AB9">
    <w:name w:val="4B261AD4E5ED4A7EB3FB289A5D0B8AB9"/>
    <w:rsid w:val="00212A0B"/>
  </w:style>
  <w:style w:type="paragraph" w:customStyle="1" w:styleId="23A289DBD71D47D59365329C229367E6">
    <w:name w:val="23A289DBD71D47D59365329C229367E6"/>
    <w:rsid w:val="00212A0B"/>
  </w:style>
  <w:style w:type="paragraph" w:customStyle="1" w:styleId="DA0179AEE6024B9B9CA158D39CD008B8">
    <w:name w:val="DA0179AEE6024B9B9CA158D39CD008B8"/>
    <w:rsid w:val="00212A0B"/>
  </w:style>
  <w:style w:type="paragraph" w:customStyle="1" w:styleId="7BBA79A6A870447A9B3AB38DDE19D322">
    <w:name w:val="7BBA79A6A870447A9B3AB38DDE19D322"/>
    <w:rsid w:val="00212A0B"/>
  </w:style>
  <w:style w:type="paragraph" w:customStyle="1" w:styleId="A545865FCE794653999EE46D9A6C2B24">
    <w:name w:val="A545865FCE794653999EE46D9A6C2B24"/>
    <w:rsid w:val="00212A0B"/>
  </w:style>
  <w:style w:type="paragraph" w:customStyle="1" w:styleId="B93B9776957B4CED9A9CAFAD3DF9463D">
    <w:name w:val="B93B9776957B4CED9A9CAFAD3DF9463D"/>
    <w:rsid w:val="00212A0B"/>
  </w:style>
  <w:style w:type="paragraph" w:customStyle="1" w:styleId="077BAD755DD547CFABD024273C248E4D">
    <w:name w:val="077BAD755DD547CFABD024273C248E4D"/>
    <w:rsid w:val="00212A0B"/>
  </w:style>
  <w:style w:type="paragraph" w:customStyle="1" w:styleId="60CE6051526C4F01802A0CF288D5544A">
    <w:name w:val="60CE6051526C4F01802A0CF288D5544A"/>
    <w:rsid w:val="00212A0B"/>
  </w:style>
  <w:style w:type="paragraph" w:customStyle="1" w:styleId="35B6CC09DC2046BD809629B32589D7E1">
    <w:name w:val="35B6CC09DC2046BD809629B32589D7E1"/>
    <w:rsid w:val="00212A0B"/>
  </w:style>
  <w:style w:type="paragraph" w:customStyle="1" w:styleId="FFE80CD3B20C4F61953D033E1FD91A96">
    <w:name w:val="FFE80CD3B20C4F61953D033E1FD91A96"/>
    <w:rsid w:val="00212A0B"/>
  </w:style>
  <w:style w:type="paragraph" w:customStyle="1" w:styleId="A8F21902216B4CFB98C5395ED2A81FCB">
    <w:name w:val="A8F21902216B4CFB98C5395ED2A81FCB"/>
    <w:rsid w:val="00212A0B"/>
  </w:style>
  <w:style w:type="paragraph" w:customStyle="1" w:styleId="21BE705EA1774A448C2CDFACA7947202">
    <w:name w:val="21BE705EA1774A448C2CDFACA7947202"/>
    <w:rsid w:val="00212A0B"/>
  </w:style>
  <w:style w:type="paragraph" w:customStyle="1" w:styleId="558BA8B4DCF94D12AFDE401D08196AEA">
    <w:name w:val="558BA8B4DCF94D12AFDE401D08196AEA"/>
    <w:rsid w:val="00212A0B"/>
  </w:style>
  <w:style w:type="paragraph" w:customStyle="1" w:styleId="237FD8FE87E641DA96C2D75AE15B32DB">
    <w:name w:val="237FD8FE87E641DA96C2D75AE15B32DB"/>
    <w:rsid w:val="00212A0B"/>
  </w:style>
  <w:style w:type="paragraph" w:customStyle="1" w:styleId="AE754F8DBB2948BBB03BECEC24FC7B4E">
    <w:name w:val="AE754F8DBB2948BBB03BECEC24FC7B4E"/>
    <w:rsid w:val="00212A0B"/>
  </w:style>
  <w:style w:type="paragraph" w:customStyle="1" w:styleId="4FA82F4F46874BFEBCE081A2E8020099">
    <w:name w:val="4FA82F4F46874BFEBCE081A2E8020099"/>
    <w:rsid w:val="00212A0B"/>
  </w:style>
  <w:style w:type="paragraph" w:customStyle="1" w:styleId="0240BCAE19C34A648C6C23575A1A355E">
    <w:name w:val="0240BCAE19C34A648C6C23575A1A355E"/>
    <w:rsid w:val="00212A0B"/>
  </w:style>
  <w:style w:type="paragraph" w:customStyle="1" w:styleId="FD512B199C544A22AD8F30D7A779ADAC">
    <w:name w:val="FD512B199C544A22AD8F30D7A779ADAC"/>
    <w:rsid w:val="00212A0B"/>
  </w:style>
  <w:style w:type="paragraph" w:customStyle="1" w:styleId="A2CD3FAE3D3544F58A00090705BA2B18">
    <w:name w:val="A2CD3FAE3D3544F58A00090705BA2B18"/>
    <w:rsid w:val="00212A0B"/>
  </w:style>
  <w:style w:type="paragraph" w:customStyle="1" w:styleId="9451FEE772FC46C0BDF1567D161059AB">
    <w:name w:val="9451FEE772FC46C0BDF1567D161059AB"/>
    <w:rsid w:val="00212A0B"/>
  </w:style>
  <w:style w:type="paragraph" w:customStyle="1" w:styleId="694EE8248FD848FEA21E937635A709F0">
    <w:name w:val="694EE8248FD848FEA21E937635A709F0"/>
    <w:rsid w:val="00212A0B"/>
  </w:style>
  <w:style w:type="paragraph" w:customStyle="1" w:styleId="B0F203D923B74A1683D63FA4263DB5DC">
    <w:name w:val="B0F203D923B74A1683D63FA4263DB5DC"/>
    <w:rsid w:val="00212A0B"/>
  </w:style>
  <w:style w:type="paragraph" w:customStyle="1" w:styleId="D43B6886D0394DB1B9EB6E7AAB9E8125">
    <w:name w:val="D43B6886D0394DB1B9EB6E7AAB9E8125"/>
    <w:rsid w:val="003B6DAC"/>
  </w:style>
  <w:style w:type="paragraph" w:customStyle="1" w:styleId="A66DBEF9CB2241BB841206504B967E52">
    <w:name w:val="A66DBEF9CB2241BB841206504B967E52"/>
    <w:rsid w:val="003B6DAC"/>
  </w:style>
  <w:style w:type="paragraph" w:customStyle="1" w:styleId="A3428ADD286C4FE5B56756F8C9EB81D5">
    <w:name w:val="A3428ADD286C4FE5B56756F8C9EB81D5"/>
    <w:rsid w:val="003B6DAC"/>
  </w:style>
  <w:style w:type="paragraph" w:customStyle="1" w:styleId="8A413A0B65334FE7832A647E5A3AF424">
    <w:name w:val="8A413A0B65334FE7832A647E5A3AF424"/>
    <w:rsid w:val="003B6DAC"/>
  </w:style>
  <w:style w:type="paragraph" w:customStyle="1" w:styleId="83253A2FA30A4280ABBD08B2AA5261D9">
    <w:name w:val="83253A2FA30A4280ABBD08B2AA5261D9"/>
    <w:rsid w:val="003B6DAC"/>
  </w:style>
  <w:style w:type="paragraph" w:customStyle="1" w:styleId="38D6C5335547410F8E3D1E54D50C54A3">
    <w:name w:val="38D6C5335547410F8E3D1E54D50C54A3"/>
    <w:rsid w:val="003B6DAC"/>
  </w:style>
  <w:style w:type="paragraph" w:customStyle="1" w:styleId="2EDA130B2B7245D7ACEA244330132F32">
    <w:name w:val="2EDA130B2B7245D7ACEA244330132F32"/>
    <w:rsid w:val="003B6DAC"/>
  </w:style>
  <w:style w:type="paragraph" w:customStyle="1" w:styleId="4F2E92774D3248DB94E70B448278F9DB">
    <w:name w:val="4F2E92774D3248DB94E70B448278F9DB"/>
    <w:rsid w:val="003B6DAC"/>
  </w:style>
  <w:style w:type="paragraph" w:customStyle="1" w:styleId="FFAA378F7D124E4498B66ABDC28FA28F">
    <w:name w:val="FFAA378F7D124E4498B66ABDC28FA28F"/>
    <w:rsid w:val="003B6DAC"/>
  </w:style>
  <w:style w:type="paragraph" w:customStyle="1" w:styleId="51D0E31CDF6342098C45182B420E81B4">
    <w:name w:val="51D0E31CDF6342098C45182B420E81B4"/>
    <w:rsid w:val="003B6DAC"/>
  </w:style>
  <w:style w:type="paragraph" w:customStyle="1" w:styleId="77969F8E19F34DA0B19A8F1D0D8D13F7">
    <w:name w:val="77969F8E19F34DA0B19A8F1D0D8D13F7"/>
    <w:rsid w:val="003B6DAC"/>
  </w:style>
  <w:style w:type="paragraph" w:customStyle="1" w:styleId="DF0F53F289ED46DC9D212A09A094E09F">
    <w:name w:val="DF0F53F289ED46DC9D212A09A094E09F"/>
    <w:rsid w:val="003B6DAC"/>
  </w:style>
  <w:style w:type="paragraph" w:customStyle="1" w:styleId="22F7EF914BF14FEEA3B57613D888B36A">
    <w:name w:val="22F7EF914BF14FEEA3B57613D888B36A"/>
    <w:rsid w:val="003B6DAC"/>
  </w:style>
  <w:style w:type="paragraph" w:customStyle="1" w:styleId="436538C17868467DB268F01C27DAA905">
    <w:name w:val="436538C17868467DB268F01C27DAA905"/>
    <w:rsid w:val="003B6DAC"/>
  </w:style>
  <w:style w:type="paragraph" w:customStyle="1" w:styleId="F52014A0E0FF49068E69B08296341F1D">
    <w:name w:val="F52014A0E0FF49068E69B08296341F1D"/>
    <w:rsid w:val="003B6DAC"/>
  </w:style>
  <w:style w:type="paragraph" w:customStyle="1" w:styleId="674E16E1DA9E447F9F4C0412F25D09AD">
    <w:name w:val="674E16E1DA9E447F9F4C0412F25D09AD"/>
    <w:rsid w:val="003B6DAC"/>
  </w:style>
  <w:style w:type="paragraph" w:customStyle="1" w:styleId="8D39C36EF7C74EB2A7329C22487E7CF5">
    <w:name w:val="8D39C36EF7C74EB2A7329C22487E7CF5"/>
    <w:rsid w:val="003B6DAC"/>
  </w:style>
  <w:style w:type="paragraph" w:customStyle="1" w:styleId="706FB22B980C4C739F17C05AE4B99C3A">
    <w:name w:val="706FB22B980C4C739F17C05AE4B99C3A"/>
    <w:rsid w:val="003B6DAC"/>
  </w:style>
  <w:style w:type="paragraph" w:customStyle="1" w:styleId="46BAA0A5FAC547888A8BEF64CC34943D">
    <w:name w:val="46BAA0A5FAC547888A8BEF64CC34943D"/>
    <w:rsid w:val="003B6DAC"/>
  </w:style>
  <w:style w:type="paragraph" w:customStyle="1" w:styleId="EA860E555BC840A29935CF4F4BCDC947">
    <w:name w:val="EA860E555BC840A29935CF4F4BCDC947"/>
    <w:rsid w:val="003B6DAC"/>
  </w:style>
  <w:style w:type="paragraph" w:customStyle="1" w:styleId="AA6D2220C9AC4AE1995A3F586A6B061E">
    <w:name w:val="AA6D2220C9AC4AE1995A3F586A6B061E"/>
    <w:rsid w:val="003B6DAC"/>
  </w:style>
  <w:style w:type="paragraph" w:customStyle="1" w:styleId="0A4AC973B38B4364BA24D27DA5D9AAB2">
    <w:name w:val="0A4AC973B38B4364BA24D27DA5D9AAB2"/>
    <w:rsid w:val="003B6DAC"/>
  </w:style>
  <w:style w:type="paragraph" w:customStyle="1" w:styleId="B66187EB2BAA4FBCB169D0AFCBFF5C14">
    <w:name w:val="B66187EB2BAA4FBCB169D0AFCBFF5C14"/>
    <w:rsid w:val="003B6DAC"/>
  </w:style>
  <w:style w:type="paragraph" w:customStyle="1" w:styleId="6FB509ABED1A45078AA255FDA403671A">
    <w:name w:val="6FB509ABED1A45078AA255FDA403671A"/>
    <w:rsid w:val="003B6DAC"/>
  </w:style>
  <w:style w:type="paragraph" w:customStyle="1" w:styleId="653A5CA9F46C473BAA55F691FC13F66D">
    <w:name w:val="653A5CA9F46C473BAA55F691FC13F66D"/>
    <w:rsid w:val="003B6DAC"/>
  </w:style>
  <w:style w:type="paragraph" w:customStyle="1" w:styleId="7E235714D9954CF58454898D999C1729">
    <w:name w:val="7E235714D9954CF58454898D999C1729"/>
    <w:rsid w:val="003B6DAC"/>
  </w:style>
  <w:style w:type="paragraph" w:customStyle="1" w:styleId="C14F6455E6944ABCA4570497898FDDF7">
    <w:name w:val="C14F6455E6944ABCA4570497898FDDF7"/>
    <w:rsid w:val="003B6DAC"/>
  </w:style>
  <w:style w:type="paragraph" w:customStyle="1" w:styleId="68FDCA98443146AF874751CEF29A3809">
    <w:name w:val="68FDCA98443146AF874751CEF29A3809"/>
    <w:rsid w:val="003B6DAC"/>
  </w:style>
  <w:style w:type="paragraph" w:customStyle="1" w:styleId="0D29AE1D6EB244378964F3608F418E91">
    <w:name w:val="0D29AE1D6EB244378964F3608F418E91"/>
    <w:rsid w:val="003B6DAC"/>
  </w:style>
  <w:style w:type="paragraph" w:customStyle="1" w:styleId="F4A55E9257934C9EB40D2E6FF8A305F8">
    <w:name w:val="F4A55E9257934C9EB40D2E6FF8A305F8"/>
    <w:rsid w:val="003B6DAC"/>
  </w:style>
  <w:style w:type="paragraph" w:customStyle="1" w:styleId="B5FBE368194340E190B06F003319C481">
    <w:name w:val="B5FBE368194340E190B06F003319C481"/>
    <w:rsid w:val="003B6DAC"/>
  </w:style>
  <w:style w:type="paragraph" w:customStyle="1" w:styleId="F708214351E84BDDA7E4D06F3287414B">
    <w:name w:val="F708214351E84BDDA7E4D06F3287414B"/>
    <w:rsid w:val="003B6DAC"/>
  </w:style>
  <w:style w:type="paragraph" w:customStyle="1" w:styleId="01205B5730CE471F8BB2C2B1FA6CFE0D">
    <w:name w:val="01205B5730CE471F8BB2C2B1FA6CFE0D"/>
    <w:rsid w:val="003B6DAC"/>
  </w:style>
  <w:style w:type="paragraph" w:customStyle="1" w:styleId="ABA7E23A34C247818BF40F0AAA6BF55B">
    <w:name w:val="ABA7E23A34C247818BF40F0AAA6BF55B"/>
    <w:rsid w:val="003B6DAC"/>
  </w:style>
  <w:style w:type="paragraph" w:customStyle="1" w:styleId="6EAE30AA01734EE3B00C89B674570913">
    <w:name w:val="6EAE30AA01734EE3B00C89B674570913"/>
    <w:rsid w:val="003B6DAC"/>
  </w:style>
  <w:style w:type="paragraph" w:customStyle="1" w:styleId="7FE94EBC881C429581EC3C0EA1F82CE8">
    <w:name w:val="7FE94EBC881C429581EC3C0EA1F82CE8"/>
    <w:rsid w:val="003B6DAC"/>
  </w:style>
  <w:style w:type="paragraph" w:customStyle="1" w:styleId="D1B0D12E7C324C96BA565CD774B87058">
    <w:name w:val="D1B0D12E7C324C96BA565CD774B87058"/>
    <w:rsid w:val="003B6DAC"/>
  </w:style>
  <w:style w:type="paragraph" w:customStyle="1" w:styleId="5A99FA98D952451B9BA4E25F1321EE13">
    <w:name w:val="5A99FA98D952451B9BA4E25F1321EE13"/>
    <w:rsid w:val="003B6DAC"/>
  </w:style>
  <w:style w:type="paragraph" w:customStyle="1" w:styleId="6B7E19231A01448C8F8A347584F2977D">
    <w:name w:val="6B7E19231A01448C8F8A347584F2977D"/>
    <w:rsid w:val="003B6DAC"/>
  </w:style>
  <w:style w:type="paragraph" w:customStyle="1" w:styleId="4B7D548C63D54DDAB1259FF971041212">
    <w:name w:val="4B7D548C63D54DDAB1259FF971041212"/>
    <w:rsid w:val="003B6DAC"/>
  </w:style>
  <w:style w:type="paragraph" w:customStyle="1" w:styleId="16F6D3DC3E304896BAAB48E5587DD1A1">
    <w:name w:val="16F6D3DC3E304896BAAB48E5587DD1A1"/>
    <w:rsid w:val="003B6DAC"/>
  </w:style>
  <w:style w:type="paragraph" w:customStyle="1" w:styleId="F43A73D99C8948918C2B7DC01406D159">
    <w:name w:val="F43A73D99C8948918C2B7DC01406D159"/>
    <w:rsid w:val="003B6DAC"/>
  </w:style>
  <w:style w:type="paragraph" w:customStyle="1" w:styleId="D3C67E53F81741E88572F1E1132D99DC">
    <w:name w:val="D3C67E53F81741E88572F1E1132D99DC"/>
    <w:rsid w:val="003B6DAC"/>
  </w:style>
  <w:style w:type="paragraph" w:customStyle="1" w:styleId="1567AA3A0E8F443DA9C4F12F9910316F">
    <w:name w:val="1567AA3A0E8F443DA9C4F12F9910316F"/>
    <w:rsid w:val="003B6DAC"/>
  </w:style>
  <w:style w:type="paragraph" w:customStyle="1" w:styleId="A4AE7B505CE348F684BDD65AB576F87D">
    <w:name w:val="A4AE7B505CE348F684BDD65AB576F87D"/>
    <w:rsid w:val="003B6DAC"/>
  </w:style>
  <w:style w:type="paragraph" w:customStyle="1" w:styleId="05A7A7FB97FB490CA43E21585FC24968">
    <w:name w:val="05A7A7FB97FB490CA43E21585FC24968"/>
    <w:rsid w:val="001A0C94"/>
  </w:style>
  <w:style w:type="paragraph" w:customStyle="1" w:styleId="5799BE75CE304C70A5B10863DE5CE64B">
    <w:name w:val="5799BE75CE304C70A5B10863DE5CE64B"/>
    <w:rsid w:val="001A0C94"/>
  </w:style>
  <w:style w:type="paragraph" w:customStyle="1" w:styleId="487E5A4B684C4EB39C9DEFAF3FC02303">
    <w:name w:val="487E5A4B684C4EB39C9DEFAF3FC02303"/>
    <w:rsid w:val="001A0C94"/>
  </w:style>
  <w:style w:type="paragraph" w:customStyle="1" w:styleId="73A0CEBA9756494F8A0FBC751D30C1B3">
    <w:name w:val="73A0CEBA9756494F8A0FBC751D30C1B3"/>
    <w:rsid w:val="001A0C94"/>
  </w:style>
  <w:style w:type="paragraph" w:customStyle="1" w:styleId="FF91A739B9054D6FBF6CF5BAA14869F2">
    <w:name w:val="FF91A739B9054D6FBF6CF5BAA14869F2"/>
    <w:rsid w:val="001A0C94"/>
  </w:style>
  <w:style w:type="paragraph" w:customStyle="1" w:styleId="3ED3678E4473424FA9BB132B2A832343">
    <w:name w:val="3ED3678E4473424FA9BB132B2A832343"/>
    <w:rsid w:val="001A0C94"/>
  </w:style>
  <w:style w:type="paragraph" w:customStyle="1" w:styleId="2796CA0709FF4FDAA5E9A357D7AC6D0A">
    <w:name w:val="2796CA0709FF4FDAA5E9A357D7AC6D0A"/>
    <w:rsid w:val="001A0C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03FCE-CE06-4643-989B-A7EA97790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Fragebogen Trübung (OPTISYS TUR 1050).dotx</Template>
  <TotalTime>35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KROHNE Messtechnik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Nobis Rike</dc:creator>
  <cp:lastModifiedBy>kzbogoml</cp:lastModifiedBy>
  <cp:revision>14</cp:revision>
  <cp:lastPrinted>2012-07-17T08:25:00Z</cp:lastPrinted>
  <dcterms:created xsi:type="dcterms:W3CDTF">2015-04-26T17:53:00Z</dcterms:created>
  <dcterms:modified xsi:type="dcterms:W3CDTF">2015-06-01T19:19:00Z</dcterms:modified>
</cp:coreProperties>
</file>